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764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335F26" w:rsidRPr="00335F26" w14:paraId="0BF15EFF" w14:textId="77777777" w:rsidTr="00C02FD4">
        <w:trPr>
          <w:trHeight w:hRule="exact" w:val="171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47188A33" w14:textId="7E8ACE77" w:rsidR="00692703" w:rsidRPr="00335F26" w:rsidRDefault="00BE50F5" w:rsidP="00440164">
            <w:pPr>
              <w:pStyle w:val="Title"/>
              <w:rPr>
                <w:rFonts w:ascii="Times New Roman" w:hAnsi="Times New Roman" w:cs="Times New Roman"/>
                <w:color w:val="auto"/>
                <w:sz w:val="44"/>
                <w:szCs w:val="4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44"/>
                <w:szCs w:val="44"/>
              </w:rPr>
              <w:t>Y</w:t>
            </w:r>
            <w:r w:rsidR="009D1B6A" w:rsidRPr="00335F26">
              <w:rPr>
                <w:rFonts w:ascii="Times New Roman" w:hAnsi="Times New Roman" w:cs="Times New Roman"/>
                <w:caps w:val="0"/>
                <w:color w:val="auto"/>
                <w:sz w:val="44"/>
                <w:szCs w:val="44"/>
              </w:rPr>
              <w:t>iting</w:t>
            </w:r>
            <w:r w:rsidR="00692703" w:rsidRPr="00335F26">
              <w:rPr>
                <w:rFonts w:ascii="Times New Roman" w:hAnsi="Times New Roman" w:cs="Times New Roman"/>
                <w:color w:val="auto"/>
                <w:sz w:val="44"/>
                <w:szCs w:val="44"/>
              </w:rPr>
              <w:t xml:space="preserve"> </w:t>
            </w:r>
            <w:r w:rsidRPr="00335F26">
              <w:rPr>
                <w:rStyle w:val="IntenseEmphasis"/>
                <w:rFonts w:ascii="Times New Roman" w:hAnsi="Times New Roman" w:cs="Times New Roman"/>
                <w:color w:val="auto"/>
                <w:sz w:val="44"/>
                <w:szCs w:val="44"/>
              </w:rPr>
              <w:t>F</w:t>
            </w:r>
            <w:r w:rsidR="009D1B6A" w:rsidRPr="00335F26">
              <w:rPr>
                <w:rStyle w:val="IntenseEmphasis"/>
                <w:rFonts w:ascii="Times New Roman" w:hAnsi="Times New Roman" w:cs="Times New Roman"/>
                <w:caps w:val="0"/>
                <w:color w:val="auto"/>
                <w:sz w:val="44"/>
                <w:szCs w:val="44"/>
              </w:rPr>
              <w:t>an</w:t>
            </w:r>
          </w:p>
          <w:p w14:paraId="275D6A5A" w14:textId="34651BDA" w:rsidR="00D06773" w:rsidRPr="00335F26" w:rsidRDefault="00547BA3" w:rsidP="00440164">
            <w:pPr>
              <w:pStyle w:val="ContactInf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Department of </w:t>
            </w:r>
            <w:r w:rsidR="0067234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Environmental Sciences</w:t>
            </w:r>
            <w:r w:rsidR="00042D93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672349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University </w:t>
            </w:r>
            <w:r w:rsidR="0067234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of 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Virginia </w:t>
            </w:r>
          </w:p>
          <w:p w14:paraId="411C08BF" w14:textId="29A0B8D9" w:rsidR="00672349" w:rsidRPr="00672349" w:rsidRDefault="00672349" w:rsidP="00672349">
            <w:pPr>
              <w:pStyle w:val="ContactInf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7234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Clark Hall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67234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291 McCormick Rd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67234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Charlottesville, VA 22904-4123</w:t>
            </w:r>
          </w:p>
          <w:p w14:paraId="13477AD1" w14:textId="4173AFA6" w:rsidR="006A3279" w:rsidRPr="00335F26" w:rsidRDefault="00025500" w:rsidP="00440164">
            <w:pPr>
              <w:pStyle w:val="ContactInf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Bgg3bj</w:t>
            </w:r>
            <w:r w:rsidR="006A3279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virginia</w:t>
            </w:r>
            <w:r w:rsidR="006A3279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.edu</w:t>
            </w:r>
          </w:p>
          <w:p w14:paraId="137AA444" w14:textId="562CE484" w:rsidR="00692703" w:rsidRPr="00335F26" w:rsidRDefault="005D64D8" w:rsidP="00440164">
            <w:pPr>
              <w:pStyle w:val="ContactInf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(304) 216-6390</w:t>
            </w:r>
          </w:p>
          <w:p w14:paraId="62FC8118" w14:textId="28AA2CE6" w:rsidR="00440164" w:rsidRPr="00335F26" w:rsidRDefault="00440164" w:rsidP="002E1A27">
            <w:pPr>
              <w:pStyle w:val="ContactInfoEmphasis"/>
              <w:contextualSpacing w:val="0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sdt>
      <w:sdtPr>
        <w:rPr>
          <w:rFonts w:ascii="Times New Roman" w:hAnsi="Times New Roman" w:cs="Times New Roman"/>
          <w:color w:val="auto"/>
          <w:u w:val="single"/>
        </w:rPr>
        <w:alias w:val="Education:"/>
        <w:tag w:val="Education:"/>
        <w:id w:val="-1908763273"/>
        <w:placeholder>
          <w:docPart w:val="02B1CE36A1734964B1FCB4ED5EA51A20"/>
        </w:placeholder>
        <w:temporary/>
        <w:showingPlcHdr/>
        <w15:appearance w15:val="hidden"/>
      </w:sdtPr>
      <w:sdtContent>
        <w:p w14:paraId="72A618DA" w14:textId="77777777" w:rsidR="00DA59AA" w:rsidRPr="00335F26" w:rsidRDefault="00DA59AA" w:rsidP="0036423A">
          <w:pPr>
            <w:pStyle w:val="Heading1"/>
            <w:spacing w:before="720"/>
            <w:rPr>
              <w:rFonts w:ascii="Times New Roman" w:hAnsi="Times New Roman" w:cs="Times New Roman"/>
              <w:color w:val="auto"/>
              <w:u w:val="single"/>
            </w:rPr>
          </w:pPr>
          <w:r w:rsidRPr="00335F26">
            <w:rPr>
              <w:rFonts w:ascii="Times New Roman" w:hAnsi="Times New Roman" w:cs="Times New Roman"/>
              <w:color w:val="auto"/>
              <w:u w:val="single"/>
            </w:rPr>
            <w:t>Education</w:t>
          </w:r>
        </w:p>
      </w:sdtContent>
    </w:sdt>
    <w:tbl>
      <w:tblPr>
        <w:tblStyle w:val="TableGrid"/>
        <w:tblW w:w="5398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10080"/>
      </w:tblGrid>
      <w:tr w:rsidR="00335F26" w:rsidRPr="00335F26" w14:paraId="2D40671E" w14:textId="77777777" w:rsidTr="00F96824">
        <w:trPr>
          <w:trHeight w:val="135"/>
        </w:trPr>
        <w:tc>
          <w:tcPr>
            <w:tcW w:w="10080" w:type="dxa"/>
          </w:tcPr>
          <w:p w14:paraId="69E5BAE9" w14:textId="3DDB89E9" w:rsidR="007538DC" w:rsidRPr="00335F26" w:rsidRDefault="00FA27C3" w:rsidP="00B35974">
            <w:pPr>
              <w:pStyle w:val="ContactInfoEmphasis"/>
              <w:ind w:left="-288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Ph</w:t>
            </w:r>
            <w:r w:rsidR="0098618E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</w:t>
            </w:r>
            <w:r w:rsidR="0098618E" w:rsidRPr="00335F26">
              <w:rPr>
                <w:rFonts w:ascii="Times New Roman" w:eastAsia="Batang" w:hAnsi="Times New Roman" w:cs="Times New Roman"/>
                <w:color w:val="auto"/>
                <w:sz w:val="24"/>
                <w:szCs w:val="24"/>
                <w:lang w:eastAsia="ko-KR"/>
              </w:rPr>
              <w:t>.</w:t>
            </w:r>
            <w:r w:rsidR="00225262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F85D6D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742ABC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Geography</w:t>
            </w:r>
            <w:r w:rsidR="0098618E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                </w:t>
            </w:r>
            <w:r w:rsidR="00B35974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</w:t>
            </w:r>
            <w:r w:rsidR="0098618E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720069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</w:t>
            </w:r>
            <w:r w:rsidR="00161D48" w:rsidRPr="00335F26">
              <w:rPr>
                <w:rFonts w:ascii="Times New Roman" w:hAnsi="Times New Roman" w:cs="Times New Roman"/>
                <w:b w:val="0"/>
                <w:color w:val="auto"/>
                <w:sz w:val="6"/>
                <w:szCs w:val="6"/>
              </w:rPr>
              <w:t xml:space="preserve"> </w:t>
            </w:r>
            <w:r w:rsidR="006E73EA" w:rsidRPr="00335F26"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szCs w:val="24"/>
              </w:rPr>
              <w:t>West Virginia University</w:t>
            </w:r>
            <w:r w:rsidR="0098618E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r w:rsidR="00F94B83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98618E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F032D7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r w:rsidR="00E3367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      </w:t>
            </w:r>
            <w:r w:rsidR="002750FA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202</w:t>
            </w:r>
            <w:r w:rsidR="005E5DF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5</w:t>
            </w:r>
          </w:p>
        </w:tc>
      </w:tr>
      <w:tr w:rsidR="00335F26" w:rsidRPr="00335F26" w14:paraId="61A191FF" w14:textId="77777777" w:rsidTr="005A0E28">
        <w:trPr>
          <w:trHeight w:val="14"/>
        </w:trPr>
        <w:tc>
          <w:tcPr>
            <w:tcW w:w="10080" w:type="dxa"/>
            <w:tcMar>
              <w:top w:w="216" w:type="dxa"/>
            </w:tcMar>
          </w:tcPr>
          <w:p w14:paraId="70615909" w14:textId="1F297505" w:rsidR="005C13AA" w:rsidRPr="00335F26" w:rsidRDefault="005C13AA" w:rsidP="00F96824">
            <w:pPr>
              <w:pStyle w:val="ContactInfoEmphasis"/>
              <w:ind w:left="-288"/>
              <w:jc w:val="left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98618E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="00806FAE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</w:t>
            </w:r>
            <w:r w:rsidR="0098618E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r w:rsidR="00225262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Applied GIS </w:t>
            </w:r>
            <w:r w:rsidR="008B277C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&amp;</w:t>
            </w:r>
            <w:r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Remote Sensing</w:t>
            </w:r>
            <w:r w:rsidR="00F94B83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</w:t>
            </w:r>
            <w:r w:rsidR="00720069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</w:t>
            </w:r>
            <w:r w:rsidR="008B277C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r w:rsidRPr="00335F26"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szCs w:val="24"/>
              </w:rPr>
              <w:t>University of Southampton</w:t>
            </w:r>
            <w:r w:rsidR="00652610" w:rsidRPr="00335F26"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szCs w:val="24"/>
              </w:rPr>
              <w:t xml:space="preserve"> </w:t>
            </w:r>
            <w:r w:rsidR="00652610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F94B83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r w:rsidR="00652610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</w:t>
            </w:r>
            <w:r w:rsidR="00720069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</w:t>
            </w:r>
            <w:r w:rsidR="00652610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r w:rsidR="00720069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</w:t>
            </w:r>
            <w:r w:rsidR="00F032D7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r w:rsidR="00744CB9"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2016</w:t>
            </w:r>
          </w:p>
        </w:tc>
      </w:tr>
      <w:tr w:rsidR="00F96824" w:rsidRPr="00335F26" w14:paraId="03D11CDC" w14:textId="77777777" w:rsidTr="008E7613">
        <w:tc>
          <w:tcPr>
            <w:tcW w:w="10080" w:type="dxa"/>
            <w:tcMar>
              <w:top w:w="216" w:type="dxa"/>
            </w:tcMar>
          </w:tcPr>
          <w:p w14:paraId="16D1A5C4" w14:textId="05FC7B54" w:rsidR="00F96824" w:rsidRPr="00335F26" w:rsidRDefault="00F96824" w:rsidP="00343C5E">
            <w:pPr>
              <w:pStyle w:val="ContactInfoEmphasis"/>
              <w:ind w:left="-288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B.Sc., </w:t>
            </w:r>
            <w:r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Geographical Information Science                 </w:t>
            </w:r>
            <w:r w:rsidRPr="00335F26"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szCs w:val="24"/>
              </w:rPr>
              <w:t>Liaoning Normal University</w:t>
            </w:r>
            <w:r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     </w:t>
            </w:r>
            <w:r w:rsidRPr="00335F26">
              <w:rPr>
                <w:rFonts w:ascii="Times New Roman" w:hAnsi="Times New Roman" w:cs="Times New Roman"/>
                <w:b w:val="0"/>
                <w:color w:val="auto"/>
                <w:sz w:val="6"/>
                <w:szCs w:val="6"/>
              </w:rPr>
              <w:t xml:space="preserve"> </w:t>
            </w:r>
            <w:r w:rsidR="00ED10D6">
              <w:rPr>
                <w:rFonts w:ascii="Times New Roman" w:hAnsi="Times New Roman" w:cs="Times New Roman"/>
                <w:b w:val="0"/>
                <w:color w:val="auto"/>
                <w:sz w:val="6"/>
                <w:szCs w:val="6"/>
              </w:rPr>
              <w:t xml:space="preserve">     </w:t>
            </w:r>
            <w:r w:rsidRPr="00335F2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2015</w:t>
            </w:r>
          </w:p>
        </w:tc>
      </w:tr>
    </w:tbl>
    <w:p w14:paraId="2BFB63B5" w14:textId="563109FA" w:rsidR="00982AFE" w:rsidRPr="00335F26" w:rsidRDefault="00925939" w:rsidP="00982AFE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</w:rPr>
        <w:t>PROFESSIONAL APPOINTMENTS</w:t>
      </w:r>
    </w:p>
    <w:tbl>
      <w:tblPr>
        <w:tblStyle w:val="TableGrid"/>
        <w:tblW w:w="5446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0080"/>
        <w:gridCol w:w="90"/>
      </w:tblGrid>
      <w:tr w:rsidR="00335F26" w:rsidRPr="00335F26" w14:paraId="79C06368" w14:textId="77777777" w:rsidTr="00A9433E">
        <w:trPr>
          <w:trHeight w:val="418"/>
        </w:trPr>
        <w:tc>
          <w:tcPr>
            <w:tcW w:w="10170" w:type="dxa"/>
            <w:gridSpan w:val="2"/>
            <w:tcMar>
              <w:top w:w="216" w:type="dxa"/>
            </w:tcMar>
          </w:tcPr>
          <w:p w14:paraId="78D06A6B" w14:textId="0187716B" w:rsidR="00D07189" w:rsidRPr="00335F26" w:rsidRDefault="005D15FD" w:rsidP="00D07189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January</w:t>
            </w:r>
            <w:r w:rsidR="00D0718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D0718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2025</w:t>
            </w:r>
            <w:r w:rsidR="00D0718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D0718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-</w:t>
            </w:r>
            <w:r w:rsidR="00D0718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D0718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Present      </w:t>
            </w:r>
            <w:r w:rsidR="00D07189" w:rsidRPr="00D07189">
              <w:rPr>
                <w:rFonts w:ascii="Times New Roman" w:eastAsia="SimSun" w:hAnsi="Times New Roman" w:cs="Times New Roman" w:hint="eastAsia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Post</w:t>
            </w:r>
            <w:r w:rsidR="00995582">
              <w:rPr>
                <w:rFonts w:ascii="Times New Roman" w:eastAsia="SimSun" w:hAnsi="Times New Roman" w:cs="Times New Roman" w:hint="eastAsia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-</w:t>
            </w:r>
            <w:r w:rsidR="00D07189" w:rsidRPr="00D07189">
              <w:rPr>
                <w:rFonts w:ascii="Times New Roman" w:eastAsia="SimSun" w:hAnsi="Times New Roman" w:cs="Times New Roman" w:hint="eastAsia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doc</w:t>
            </w:r>
            <w:r w:rsidR="00995582">
              <w:rPr>
                <w:rFonts w:ascii="Times New Roman" w:eastAsia="SimSun" w:hAnsi="Times New Roman" w:cs="Times New Roman" w:hint="eastAsia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toral</w:t>
            </w:r>
            <w:r w:rsidR="00D07189" w:rsidRPr="00D07189">
              <w:rPr>
                <w:rFonts w:ascii="Times New Roman" w:eastAsia="SimSun" w:hAnsi="Times New Roman" w:cs="Times New Roman" w:hint="eastAsia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 xml:space="preserve"> </w:t>
            </w:r>
            <w:r w:rsidR="00D07189" w:rsidRPr="00D07189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Research Associate</w:t>
            </w:r>
          </w:p>
          <w:p w14:paraId="04602DF9" w14:textId="29F6E0BA" w:rsidR="00D07189" w:rsidRDefault="00D07189" w:rsidP="00D07189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     Dept.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of Environmental Science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 University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of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Virginia</w:t>
            </w:r>
          </w:p>
          <w:p w14:paraId="1B509979" w14:textId="77777777" w:rsidR="00D07189" w:rsidRDefault="00D07189" w:rsidP="00D07189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  <w:p w14:paraId="0DAE62B6" w14:textId="6F900D6E" w:rsidR="00F94C37" w:rsidRPr="00335F26" w:rsidRDefault="00FB15D5" w:rsidP="00F1652A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Aug 2019 </w:t>
            </w:r>
            <w:r w:rsidR="00982AF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-</w:t>
            </w:r>
            <w:r w:rsidR="0066074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Dec 2024</w:t>
            </w:r>
            <w:r w:rsidR="00762A1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5605D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</w:t>
            </w:r>
            <w:r w:rsidR="00727256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Graduate </w:t>
            </w:r>
            <w:r w:rsidR="005605D8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Research/</w:t>
            </w:r>
            <w:r w:rsidR="00C631B2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Teaching Assistant</w:t>
            </w:r>
          </w:p>
          <w:p w14:paraId="1B78862E" w14:textId="2B82844E" w:rsidR="00982AFE" w:rsidRPr="00335F26" w:rsidRDefault="006475BA" w:rsidP="00727256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</w:t>
            </w:r>
            <w:r w:rsidR="003A18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E955E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Dept.</w:t>
            </w:r>
            <w:r w:rsidR="00D0718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of</w:t>
            </w:r>
            <w:r w:rsidR="00E955E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Geology &amp; Geography, West Virginia University</w:t>
            </w:r>
          </w:p>
        </w:tc>
      </w:tr>
      <w:tr w:rsidR="00335F26" w:rsidRPr="00335F26" w14:paraId="0F685DA4" w14:textId="77777777" w:rsidTr="006A7F0F">
        <w:trPr>
          <w:trHeight w:val="666"/>
        </w:trPr>
        <w:tc>
          <w:tcPr>
            <w:tcW w:w="10170" w:type="dxa"/>
            <w:gridSpan w:val="2"/>
            <w:tcMar>
              <w:top w:w="216" w:type="dxa"/>
            </w:tcMar>
          </w:tcPr>
          <w:p w14:paraId="1B186661" w14:textId="3B774C3D" w:rsidR="00727256" w:rsidRPr="00335F26" w:rsidRDefault="00982AFE" w:rsidP="00FB15D5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May 2020 - Aug 2020</w:t>
            </w:r>
            <w:r w:rsidR="0066074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762A1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727256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Research Intern</w:t>
            </w:r>
          </w:p>
          <w:p w14:paraId="4E402F6E" w14:textId="31F01194" w:rsidR="00982AFE" w:rsidRPr="00335F26" w:rsidRDefault="006475BA" w:rsidP="00FB15D5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3A18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E955E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West Virginia GIS Technical Center, West Virginia University</w:t>
            </w:r>
            <w:r w:rsidR="00762A1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</w:t>
            </w:r>
            <w:r w:rsidR="009A7FA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</w:t>
            </w:r>
          </w:p>
        </w:tc>
      </w:tr>
      <w:tr w:rsidR="00335F26" w:rsidRPr="00335F26" w14:paraId="3AC1BFE2" w14:textId="77777777" w:rsidTr="006A7F0F">
        <w:trPr>
          <w:trHeight w:val="19"/>
        </w:trPr>
        <w:tc>
          <w:tcPr>
            <w:tcW w:w="10170" w:type="dxa"/>
            <w:gridSpan w:val="2"/>
            <w:tcMar>
              <w:top w:w="216" w:type="dxa"/>
            </w:tcMar>
          </w:tcPr>
          <w:p w14:paraId="7D7D2874" w14:textId="6C338908" w:rsidR="00727256" w:rsidRPr="00335F26" w:rsidRDefault="00982AFE" w:rsidP="00F1652F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Mar 2018 -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Sep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2018</w:t>
            </w:r>
            <w:r w:rsidR="0066074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2E26A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363F2E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GIS</w:t>
            </w:r>
            <w:r w:rsidR="00727256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Intern</w:t>
            </w:r>
          </w:p>
          <w:p w14:paraId="4FF31036" w14:textId="5E75898E" w:rsidR="00982AFE" w:rsidRPr="00335F26" w:rsidRDefault="00262C5A" w:rsidP="00727256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</w:t>
            </w:r>
            <w:r w:rsidR="003A18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Chengdu </w:t>
            </w:r>
            <w:proofErr w:type="spellStart"/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Yuchuang</w:t>
            </w:r>
            <w:proofErr w:type="spellEnd"/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Ltd., China</w:t>
            </w:r>
          </w:p>
        </w:tc>
      </w:tr>
      <w:tr w:rsidR="00335F26" w:rsidRPr="00335F26" w14:paraId="45BEF79E" w14:textId="77777777" w:rsidTr="00A9433E">
        <w:trPr>
          <w:trHeight w:val="400"/>
        </w:trPr>
        <w:tc>
          <w:tcPr>
            <w:tcW w:w="10170" w:type="dxa"/>
            <w:gridSpan w:val="2"/>
            <w:tcMar>
              <w:top w:w="216" w:type="dxa"/>
            </w:tcMar>
          </w:tcPr>
          <w:p w14:paraId="0B757DAE" w14:textId="03FEB3C5" w:rsidR="00727256" w:rsidRPr="00335F26" w:rsidRDefault="00982AFE" w:rsidP="00F1652F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Nov 2016 -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Feb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2018</w:t>
            </w:r>
            <w:r w:rsidR="009515E0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</w:t>
            </w:r>
            <w:r w:rsidR="00727256" w:rsidRPr="00335F26">
              <w:rPr>
                <w:rFonts w:ascii="Times New Roman" w:eastAsia="SimSun" w:hAnsi="Times New Roman" w:cs="Times New Roman"/>
                <w:bCs/>
                <w:i/>
                <w:iCs/>
                <w:caps w:val="0"/>
                <w:color w:val="auto"/>
                <w:sz w:val="24"/>
                <w:szCs w:val="24"/>
              </w:rPr>
              <w:t>Academic</w:t>
            </w:r>
            <w:r w:rsidR="00727256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727256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Instructor</w:t>
            </w:r>
          </w:p>
          <w:p w14:paraId="7B03396D" w14:textId="78368411" w:rsidR="00982AFE" w:rsidRPr="00335F26" w:rsidRDefault="00262C5A" w:rsidP="00727256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</w:t>
            </w:r>
            <w:r w:rsidR="003A18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Wycombe Abbey International School</w:t>
            </w:r>
            <w:r w:rsidR="009515E0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66074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9A7FA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</w:t>
            </w:r>
          </w:p>
        </w:tc>
      </w:tr>
      <w:tr w:rsidR="00335F26" w:rsidRPr="00335F26" w14:paraId="055D3F67" w14:textId="77777777" w:rsidTr="00441C80">
        <w:trPr>
          <w:trHeight w:val="504"/>
        </w:trPr>
        <w:tc>
          <w:tcPr>
            <w:tcW w:w="10170" w:type="dxa"/>
            <w:gridSpan w:val="2"/>
            <w:tcMar>
              <w:top w:w="216" w:type="dxa"/>
            </w:tcMar>
          </w:tcPr>
          <w:p w14:paraId="3B83DD41" w14:textId="03799765" w:rsidR="00727256" w:rsidRPr="00335F26" w:rsidRDefault="00982AFE" w:rsidP="00727256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Aug 2015 -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Sep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2016</w:t>
            </w:r>
            <w:r w:rsidR="00C8164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</w:t>
            </w:r>
            <w:r w:rsidR="00727256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Graduate Research Assistant</w:t>
            </w:r>
            <w:r w:rsidR="00727256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with Dr. </w:t>
            </w:r>
            <w:r w:rsidR="00BF6C08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>Dianna Smith</w:t>
            </w:r>
          </w:p>
          <w:p w14:paraId="57413A41" w14:textId="2387CF02" w:rsidR="004A6E44" w:rsidRPr="00335F26" w:rsidRDefault="00262C5A" w:rsidP="00A9433E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</w:t>
            </w:r>
            <w:r w:rsidR="007C055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  <w:r w:rsidR="003A18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School of Geography &amp; Environmental Science, </w:t>
            </w:r>
          </w:p>
          <w:p w14:paraId="31257744" w14:textId="282520E1" w:rsidR="00982AFE" w:rsidRPr="00335F26" w:rsidRDefault="004A6E44" w:rsidP="008B1076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  </w:t>
            </w:r>
            <w:r w:rsidR="003A18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University of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A9433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Southampton</w:t>
            </w:r>
          </w:p>
        </w:tc>
      </w:tr>
      <w:tr w:rsidR="00335F26" w:rsidRPr="00335F26" w14:paraId="1087631E" w14:textId="77777777" w:rsidTr="00A9433E">
        <w:trPr>
          <w:gridAfter w:val="1"/>
          <w:wAfter w:w="90" w:type="dxa"/>
          <w:trHeight w:val="697"/>
        </w:trPr>
        <w:tc>
          <w:tcPr>
            <w:tcW w:w="10080" w:type="dxa"/>
            <w:tcMar>
              <w:top w:w="216" w:type="dxa"/>
            </w:tcMar>
          </w:tcPr>
          <w:p w14:paraId="27AB3C9B" w14:textId="36D518CC" w:rsidR="0075785A" w:rsidRPr="00335F26" w:rsidRDefault="00982AFE" w:rsidP="00F1652F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Aug 2012 -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May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2015</w:t>
            </w:r>
            <w:r w:rsidR="00717B3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</w:t>
            </w:r>
            <w:r w:rsidR="0075785A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Undergraduate Research Assistant</w:t>
            </w:r>
            <w:r w:rsidR="0075785A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with Dr. Jun Yang</w:t>
            </w:r>
          </w:p>
          <w:p w14:paraId="73013627" w14:textId="3E4E065F" w:rsidR="00982AFE" w:rsidRPr="00335F26" w:rsidRDefault="00A05E13" w:rsidP="00387BA3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717B3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     </w:t>
            </w:r>
            <w:r w:rsidR="00F10CF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Dept. Urban &amp; Environmental Planning, Liaoning Normal University</w:t>
            </w:r>
            <w:r w:rsidR="009A7FA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</w:t>
            </w:r>
          </w:p>
        </w:tc>
      </w:tr>
    </w:tbl>
    <w:p w14:paraId="4701773F" w14:textId="19129A71" w:rsidR="00ED69AA" w:rsidRPr="00335F26" w:rsidRDefault="009A3D04" w:rsidP="001A2BAE">
      <w:pPr>
        <w:pStyle w:val="Heading1"/>
        <w:tabs>
          <w:tab w:val="left" w:pos="5460"/>
        </w:tabs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olor w:val="auto"/>
          <w:u w:val="single"/>
        </w:rPr>
        <w:lastRenderedPageBreak/>
        <w:t>RESEARCH</w:t>
      </w:r>
      <w:r w:rsidR="00730E9C" w:rsidRPr="00335F26">
        <w:rPr>
          <w:rFonts w:ascii="Times New Roman" w:hAnsi="Times New Roman" w:cs="Times New Roman"/>
          <w:color w:val="auto"/>
          <w:u w:val="single"/>
        </w:rPr>
        <w:t xml:space="preserve"> </w:t>
      </w:r>
      <w:r w:rsidR="00F27E63" w:rsidRPr="00335F26">
        <w:rPr>
          <w:rFonts w:ascii="Times New Roman" w:hAnsi="Times New Roman" w:cs="Times New Roman"/>
          <w:color w:val="auto"/>
          <w:u w:val="single"/>
        </w:rPr>
        <w:t>EXPERIENCE</w:t>
      </w:r>
      <w:r w:rsidR="001A2BAE">
        <w:rPr>
          <w:rFonts w:ascii="Times New Roman" w:hAnsi="Times New Roman" w:cs="Times New Roman"/>
          <w:color w:val="auto"/>
          <w:u w:val="single"/>
        </w:rPr>
        <w:tab/>
      </w:r>
    </w:p>
    <w:tbl>
      <w:tblPr>
        <w:tblStyle w:val="TableGrid"/>
        <w:tblW w:w="5253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809"/>
      </w:tblGrid>
      <w:tr w:rsidR="00335F26" w:rsidRPr="00335F26" w14:paraId="62B7EDE9" w14:textId="77777777" w:rsidTr="00C56DAD">
        <w:trPr>
          <w:trHeight w:val="2988"/>
        </w:trPr>
        <w:tc>
          <w:tcPr>
            <w:tcW w:w="9809" w:type="dxa"/>
          </w:tcPr>
          <w:p w14:paraId="3A287B16" w14:textId="77777777" w:rsidR="00746C1A" w:rsidRPr="00335F26" w:rsidRDefault="00746C1A" w:rsidP="00746C1A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University</w:t>
            </w:r>
            <w:r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of </w:t>
            </w: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Virginia, Dept. </w:t>
            </w:r>
            <w:r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Environmental Sciences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</w:t>
            </w:r>
          </w:p>
          <w:p w14:paraId="3E06C399" w14:textId="0254021E" w:rsidR="00746C1A" w:rsidRPr="00335F26" w:rsidRDefault="00746C1A" w:rsidP="00746C1A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Graduate Research Assistant</w:t>
            </w:r>
            <w:r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                </w:t>
            </w:r>
            <w:r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</w:t>
            </w:r>
            <w:r w:rsidR="00097505" w:rsidRPr="00097505">
              <w:rPr>
                <w:rFonts w:ascii="Times New Roman" w:eastAsia="SimSun" w:hAnsi="Times New Roman" w:cs="Times New Roman"/>
                <w:b w:val="0"/>
                <w:bCs/>
                <w:caps w:val="0"/>
                <w:color w:val="auto"/>
                <w:sz w:val="24"/>
                <w:szCs w:val="24"/>
              </w:rPr>
              <w:t>Jan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202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5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–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Present</w:t>
            </w:r>
          </w:p>
          <w:p w14:paraId="248A9ECC" w14:textId="77777777" w:rsidR="00746C1A" w:rsidRDefault="00746C1A" w:rsidP="00746C1A">
            <w:pPr>
              <w:pStyle w:val="ListParagraph"/>
              <w:numPr>
                <w:ilvl w:val="0"/>
                <w:numId w:val="21"/>
              </w:numPr>
              <w:spacing w:after="100" w:afterAutospacing="1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Leading NSF-funded research using multi-source remote sensing data including terrestrial LiDAR, hyperspectral and Sentinel</w:t>
            </w:r>
          </w:p>
          <w:p w14:paraId="2630D357" w14:textId="55C654B6" w:rsidR="00746C1A" w:rsidRDefault="00746C1A" w:rsidP="00746C1A">
            <w:pPr>
              <w:pStyle w:val="ListParagraph"/>
              <w:numPr>
                <w:ilvl w:val="0"/>
                <w:numId w:val="21"/>
              </w:numPr>
              <w:spacing w:after="100" w:afterAutospacing="1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Led a group of four to </w:t>
            </w:r>
            <w:r w:rsidR="00FC4C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collect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terrestrial LiDAR </w:t>
            </w:r>
            <w:r w:rsidR="00FC4C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at </w:t>
            </w:r>
            <w:r w:rsidR="00FC4C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multiple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forest sites</w:t>
            </w:r>
          </w:p>
          <w:p w14:paraId="36DB280C" w14:textId="140DF0A2" w:rsidR="00732C40" w:rsidRPr="00746C1A" w:rsidRDefault="00732C40" w:rsidP="00746C1A">
            <w:pPr>
              <w:pStyle w:val="ListParagraph"/>
              <w:numPr>
                <w:ilvl w:val="0"/>
                <w:numId w:val="21"/>
              </w:numPr>
              <w:spacing w:after="100" w:afterAutospacing="1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Processed the collected LiDAR data to derive forest structural metrics including canopy height, leaf angle, etc.</w:t>
            </w:r>
          </w:p>
          <w:p w14:paraId="19759AD0" w14:textId="5196EDE2" w:rsidR="00D80112" w:rsidRPr="00335F26" w:rsidRDefault="008457ED" w:rsidP="005B725D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West Virginia University, Dept. Geology &amp; Geography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</w:t>
            </w:r>
          </w:p>
          <w:p w14:paraId="51F6CE27" w14:textId="7D9FF3D0" w:rsidR="00B41AA1" w:rsidRPr="00335F26" w:rsidRDefault="005B725D" w:rsidP="00A61071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Graduate Research Assistant</w:t>
            </w:r>
            <w:r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with Dr. Brenden E. McNeil</w:t>
            </w:r>
            <w:r w:rsidR="00F10A2C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</w:t>
            </w:r>
            <w:r w:rsidR="00F10A2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May</w:t>
            </w:r>
            <w:r w:rsidR="00F10A2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2021 </w:t>
            </w:r>
            <w:r w:rsidR="00C67C8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–</w:t>
            </w:r>
            <w:r w:rsidR="00F10A2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C67C8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Dec 2024</w:t>
            </w:r>
          </w:p>
          <w:p w14:paraId="0B69D4AD" w14:textId="77777777" w:rsidR="00A75A29" w:rsidRDefault="00877DBF" w:rsidP="00A75A29">
            <w:pPr>
              <w:pStyle w:val="ListParagraph"/>
              <w:numPr>
                <w:ilvl w:val="0"/>
                <w:numId w:val="21"/>
              </w:numPr>
              <w:spacing w:after="100" w:afterAutospacing="1"/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Completed three projects f</w:t>
            </w:r>
            <w:r w:rsidR="000472B7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unded by NSF</w:t>
            </w:r>
          </w:p>
          <w:p w14:paraId="511148BB" w14:textId="5B9F11D5" w:rsidR="00041880" w:rsidRPr="00A75A29" w:rsidRDefault="00F56DE7" w:rsidP="00A75A29">
            <w:pPr>
              <w:pStyle w:val="ListParagraph"/>
              <w:numPr>
                <w:ilvl w:val="1"/>
                <w:numId w:val="21"/>
              </w:numPr>
              <w:spacing w:after="100" w:afterAutospacing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Q</w:t>
            </w:r>
            <w:r w:rsidR="00CE08F4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uantif</w:t>
            </w:r>
            <w:r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ied</w:t>
            </w:r>
            <w:r w:rsidR="00041880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forest</w:t>
            </w:r>
            <w:r w:rsidR="009C0DC7" w:rsidRPr="00A75A29"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zh-CN"/>
              </w:rPr>
              <w:t>/</w:t>
            </w:r>
            <w:r w:rsidR="00A75A29"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  <w:t>tree</w:t>
            </w:r>
            <w:r w:rsidR="00F61D77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structure and </w:t>
            </w:r>
            <w:r w:rsidR="00A24C7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photosynthesis</w:t>
            </w:r>
            <w:r w:rsidR="00B95F0D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791B59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from</w:t>
            </w:r>
            <w:r w:rsidR="00B95F0D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507F37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Airborne </w:t>
            </w:r>
            <w:r w:rsidR="00CE08F4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LiDAR</w:t>
            </w:r>
            <w:r w:rsidR="00791B59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CE08F4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0760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multi-/</w:t>
            </w:r>
            <w:r w:rsidR="00791B59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hyperspectral </w:t>
            </w:r>
            <w:r w:rsidR="00CE08F4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data</w:t>
            </w:r>
            <w:r w:rsidR="00791B59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="00791B59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phenocam</w:t>
            </w:r>
            <w:proofErr w:type="spellEnd"/>
            <w:r w:rsidR="00791B59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RGB images</w:t>
            </w:r>
            <w:r w:rsidR="0007603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14:paraId="6EAE8DA1" w14:textId="5182A2D3" w:rsidR="00476625" w:rsidRPr="00335F26" w:rsidRDefault="00476625" w:rsidP="004904C4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Developed </w:t>
            </w:r>
            <w:r w:rsidR="00A659C7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reproducible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0050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routines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to</w:t>
            </w:r>
            <w:r w:rsidR="000050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automate </w:t>
            </w:r>
            <w:r w:rsidR="0039717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LiDAR </w:t>
            </w:r>
            <w:r w:rsidR="0000507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data processing in R </w:t>
            </w:r>
          </w:p>
          <w:p w14:paraId="6F997F21" w14:textId="3B5A946A" w:rsidR="00702F27" w:rsidRPr="00335F26" w:rsidRDefault="00C266D5" w:rsidP="004904C4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Developed </w:t>
            </w:r>
            <w:r w:rsidR="002B3504"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zh-CN"/>
              </w:rPr>
              <w:t xml:space="preserve">a </w:t>
            </w:r>
            <w:r w:rsidR="00963C4B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reproducible </w:t>
            </w:r>
            <w:r w:rsidR="00BC62C3"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zh-CN"/>
              </w:rPr>
              <w:t xml:space="preserve">R 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workflow </w:t>
            </w:r>
            <w:r w:rsidR="00783E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to 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compute leaf angles from </w:t>
            </w:r>
            <w:r w:rsidR="008D131B"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zh-CN"/>
              </w:rPr>
              <w:t>time-lapse</w:t>
            </w:r>
            <w:r w:rsidR="004F6339"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  <w:t xml:space="preserve"> RGB</w:t>
            </w:r>
            <w:r w:rsidR="008D131B"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zh-CN"/>
              </w:rPr>
              <w:t xml:space="preserve"> photos</w:t>
            </w:r>
          </w:p>
          <w:p w14:paraId="2EE94815" w14:textId="6697B386" w:rsidR="001E59AF" w:rsidRPr="00640E91" w:rsidRDefault="001C0643" w:rsidP="00640E91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Developed </w:t>
            </w:r>
            <w:r w:rsidR="00D97D7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 </w:t>
            </w:r>
            <w:r w:rsidR="00540C23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machine learning</w:t>
            </w:r>
            <w:r w:rsidR="00D97D7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routine</w:t>
            </w:r>
            <w:r w:rsidR="00D97D7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to automate</w:t>
            </w:r>
            <w:r w:rsidR="00540C23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extract</w:t>
            </w:r>
            <w:r w:rsidR="00D97D7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ing</w:t>
            </w:r>
            <w:r w:rsidR="00540C23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vegetation index </w:t>
            </w:r>
            <w:r w:rsidR="001C1447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and phenology </w:t>
            </w:r>
            <w:r w:rsidR="00540C23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from </w:t>
            </w:r>
            <w:proofErr w:type="spellStart"/>
            <w:r w:rsidR="00540C23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phenocam</w:t>
            </w:r>
            <w:proofErr w:type="spellEnd"/>
            <w:r w:rsidR="00540C23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D97D7B">
              <w:rPr>
                <w:rFonts w:ascii="Times New Roman" w:hAnsi="Times New Roman" w:cs="Times New Roman" w:hint="eastAsia"/>
                <w:color w:val="auto"/>
                <w:sz w:val="24"/>
                <w:szCs w:val="24"/>
                <w:lang w:eastAsia="zh-CN"/>
              </w:rPr>
              <w:t xml:space="preserve">images </w:t>
            </w:r>
            <w:r w:rsidR="00D97D7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and </w:t>
            </w:r>
            <w:r w:rsid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Landsat</w:t>
            </w:r>
            <w:r w:rsidR="00A75A29" w:rsidRPr="00A75A2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D97D7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data </w:t>
            </w:r>
          </w:p>
          <w:p w14:paraId="587861CA" w14:textId="77777777" w:rsidR="00C56DAD" w:rsidRDefault="00C56DAD" w:rsidP="00C56DAD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Managed content</w:t>
            </w:r>
            <w:r w:rsidRPr="00AC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in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GitHub </w:t>
            </w:r>
            <w:r w:rsidRPr="00AC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repositories</w:t>
            </w:r>
          </w:p>
          <w:p w14:paraId="1D4C709B" w14:textId="5BAB4C3A" w:rsidR="00C56DAD" w:rsidRPr="00640E91" w:rsidRDefault="00C56DAD" w:rsidP="00C56DAD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Presented research at conferences</w:t>
            </w:r>
            <w:r w:rsidR="00EF216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published journal articles</w:t>
            </w:r>
          </w:p>
          <w:p w14:paraId="1888A534" w14:textId="77777777" w:rsidR="00C56DAD" w:rsidRDefault="00C56DAD" w:rsidP="00C56DAD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Coordinated with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outreach 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staff to collect remote sensing and ground-truth research data </w:t>
            </w:r>
          </w:p>
          <w:p w14:paraId="1EF972DB" w14:textId="35BD14FE" w:rsidR="00D5029B" w:rsidRPr="00335F26" w:rsidRDefault="00C56DAD" w:rsidP="00C56DAD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Mentored and supervised research undergraduates to 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conduct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geospatial 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research</w:t>
            </w:r>
          </w:p>
        </w:tc>
      </w:tr>
      <w:tr w:rsidR="00335F26" w:rsidRPr="00335F26" w14:paraId="64A307E9" w14:textId="77777777" w:rsidTr="00E66EFF">
        <w:trPr>
          <w:trHeight w:val="1201"/>
        </w:trPr>
        <w:tc>
          <w:tcPr>
            <w:tcW w:w="9809" w:type="dxa"/>
            <w:tcMar>
              <w:top w:w="216" w:type="dxa"/>
            </w:tcMar>
          </w:tcPr>
          <w:p w14:paraId="7A5D38F4" w14:textId="747ABFC8" w:rsidR="000D26BF" w:rsidRPr="00335F26" w:rsidRDefault="005E5794" w:rsidP="005E5794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West Virginia GIS Technical Center</w:t>
            </w:r>
            <w:r w:rsidR="000D26BF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</w:t>
            </w:r>
          </w:p>
          <w:p w14:paraId="667BA8D7" w14:textId="50F14724" w:rsidR="00EA39AB" w:rsidRPr="00335F26" w:rsidRDefault="00360AD7" w:rsidP="000D26BF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Research </w:t>
            </w:r>
            <w:r w:rsidR="000F628A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Intern</w:t>
            </w:r>
            <w:r w:rsidR="000D26BF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0D26BF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="000D26BF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May 2020 - Aug 2020</w:t>
            </w:r>
          </w:p>
          <w:p w14:paraId="3540DDC7" w14:textId="77777777" w:rsidR="00217271" w:rsidRDefault="00217271" w:rsidP="00217271">
            <w:pPr>
              <w:pStyle w:val="Heading2"/>
              <w:numPr>
                <w:ilvl w:val="0"/>
                <w:numId w:val="17"/>
              </w:numPr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FE35B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Accomplished a GIS project on floodplain monitoring and prediction</w:t>
            </w:r>
          </w:p>
          <w:p w14:paraId="1488EAF2" w14:textId="77777777" w:rsidR="00217271" w:rsidRDefault="00217271" w:rsidP="00217271">
            <w:pPr>
              <w:pStyle w:val="Heading2"/>
              <w:numPr>
                <w:ilvl w:val="0"/>
                <w:numId w:val="17"/>
              </w:numPr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5B3F0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Digitized, geocoded and mapped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surface flooding features and land use/land cover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in ArcGIS Pro and ArcGIS online</w:t>
            </w:r>
          </w:p>
          <w:p w14:paraId="4568E842" w14:textId="63A9FC9C" w:rsidR="00EA39AB" w:rsidRPr="00335F26" w:rsidRDefault="00217271" w:rsidP="00217271">
            <w:pPr>
              <w:pStyle w:val="Heading2"/>
              <w:numPr>
                <w:ilvl w:val="0"/>
                <w:numId w:val="17"/>
              </w:numPr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487743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QA/QC and created relational database for building features within the flood plain</w:t>
            </w:r>
          </w:p>
        </w:tc>
      </w:tr>
      <w:tr w:rsidR="00335F26" w:rsidRPr="00335F26" w14:paraId="182C7B13" w14:textId="77777777" w:rsidTr="00E66EFF">
        <w:trPr>
          <w:trHeight w:val="499"/>
        </w:trPr>
        <w:tc>
          <w:tcPr>
            <w:tcW w:w="9809" w:type="dxa"/>
            <w:tcMar>
              <w:top w:w="216" w:type="dxa"/>
            </w:tcMar>
          </w:tcPr>
          <w:p w14:paraId="73F5877E" w14:textId="77777777" w:rsidR="0006049D" w:rsidRPr="00335F26" w:rsidRDefault="0006049D" w:rsidP="0006049D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Chengdu </w:t>
            </w:r>
            <w:proofErr w:type="spellStart"/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Yuchuang</w:t>
            </w:r>
            <w:proofErr w:type="spellEnd"/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Ltd., China</w:t>
            </w:r>
          </w:p>
          <w:p w14:paraId="514A8840" w14:textId="411E30FC" w:rsidR="00425F86" w:rsidRPr="00335F26" w:rsidRDefault="00196857" w:rsidP="0006049D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Research</w:t>
            </w:r>
            <w:r w:rsidR="009E636A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Intern</w:t>
            </w:r>
            <w:r w:rsidR="003B3547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   </w:t>
            </w:r>
            <w:r w:rsidR="00761788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</w:t>
            </w:r>
            <w:r w:rsidR="003B3547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   </w:t>
            </w:r>
            <w:r w:rsidR="003B354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Mar 2018 - </w:t>
            </w:r>
            <w:r w:rsidR="003B354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Sep </w:t>
            </w:r>
            <w:r w:rsidR="003B354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2018</w:t>
            </w:r>
          </w:p>
          <w:p w14:paraId="6816E238" w14:textId="77777777" w:rsidR="00247248" w:rsidRDefault="00247248" w:rsidP="00247248">
            <w:pPr>
              <w:pStyle w:val="Heading2"/>
              <w:numPr>
                <w:ilvl w:val="0"/>
                <w:numId w:val="16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1E6754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Created and geocoded buildings features in ArcGIS</w:t>
            </w:r>
          </w:p>
          <w:p w14:paraId="50F17E19" w14:textId="77777777" w:rsidR="00247248" w:rsidRPr="00335F26" w:rsidRDefault="00247248" w:rsidP="00247248">
            <w:pPr>
              <w:pStyle w:val="Heading2"/>
              <w:numPr>
                <w:ilvl w:val="0"/>
                <w:numId w:val="16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1E6754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Created relational database for the identified features</w:t>
            </w:r>
          </w:p>
          <w:p w14:paraId="28030D93" w14:textId="5B7F534E" w:rsidR="0069188A" w:rsidRPr="00335F26" w:rsidRDefault="00247248" w:rsidP="00247248">
            <w:pPr>
              <w:pStyle w:val="Heading2"/>
              <w:numPr>
                <w:ilvl w:val="0"/>
                <w:numId w:val="17"/>
              </w:numPr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QA/QC GIS features</w:t>
            </w:r>
          </w:p>
        </w:tc>
      </w:tr>
      <w:tr w:rsidR="00335F26" w:rsidRPr="00335F26" w14:paraId="2B29DE5A" w14:textId="77777777" w:rsidTr="00AE65CF">
        <w:trPr>
          <w:trHeight w:val="670"/>
        </w:trPr>
        <w:tc>
          <w:tcPr>
            <w:tcW w:w="9809" w:type="dxa"/>
            <w:tcMar>
              <w:top w:w="216" w:type="dxa"/>
            </w:tcMar>
          </w:tcPr>
          <w:p w14:paraId="6DB063F2" w14:textId="31113868" w:rsidR="00B92903" w:rsidRPr="00335F26" w:rsidRDefault="00B92903" w:rsidP="00B92903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University of Southampton, School of Geography and Environmental Science</w:t>
            </w:r>
          </w:p>
          <w:p w14:paraId="4C939024" w14:textId="7BA09922" w:rsidR="00425F86" w:rsidRPr="00335F26" w:rsidRDefault="00425F86" w:rsidP="0029406D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Graduate Research Assistant</w:t>
            </w:r>
            <w:r w:rsidR="0029406D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</w:t>
            </w:r>
            <w:r w:rsidR="0029406D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>with Dr. Dianna Smith</w:t>
            </w:r>
            <w:r w:rsidR="00B92903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          </w:t>
            </w:r>
            <w:r w:rsidR="00B9290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Aug 2015 - </w:t>
            </w:r>
            <w:r w:rsidR="00B9290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Sep </w:t>
            </w:r>
            <w:r w:rsidR="00B9290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2016</w:t>
            </w:r>
          </w:p>
          <w:p w14:paraId="332E06A2" w14:textId="0A7978DD" w:rsidR="00BB6498" w:rsidRDefault="00BB6498" w:rsidP="00247248">
            <w:pPr>
              <w:pStyle w:val="Heading2"/>
              <w:numPr>
                <w:ilvl w:val="0"/>
                <w:numId w:val="19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Collected and processed terrestrial LiDAR data</w:t>
            </w:r>
          </w:p>
          <w:p w14:paraId="70CC9E5E" w14:textId="3695FD95" w:rsidR="00247248" w:rsidRPr="00335F26" w:rsidRDefault="00247248" w:rsidP="00247248">
            <w:pPr>
              <w:pStyle w:val="Heading2"/>
              <w:numPr>
                <w:ilvl w:val="0"/>
                <w:numId w:val="19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Accomplished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a research project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titled “Examining the Impact of Climate Induced Soil Moisture Change on Lake Chad, Africa”</w:t>
            </w:r>
          </w:p>
          <w:p w14:paraId="74E46618" w14:textId="77777777" w:rsidR="00247248" w:rsidRPr="00335F26" w:rsidRDefault="00247248" w:rsidP="00247248">
            <w:pPr>
              <w:pStyle w:val="Heading2"/>
              <w:numPr>
                <w:ilvl w:val="0"/>
                <w:numId w:val="19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E7276D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Quantified and mapped vegetation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cover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in wetlands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as part of a group project</w:t>
            </w:r>
          </w:p>
          <w:p w14:paraId="258CF1ED" w14:textId="493CA515" w:rsidR="00205330" w:rsidRPr="00335F26" w:rsidRDefault="00205330" w:rsidP="00BB6498">
            <w:pPr>
              <w:pStyle w:val="Heading2"/>
              <w:spacing w:after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</w:tc>
      </w:tr>
      <w:tr w:rsidR="00335F26" w:rsidRPr="00335F26" w14:paraId="4781DC34" w14:textId="77777777" w:rsidTr="00AE65CF">
        <w:trPr>
          <w:trHeight w:val="823"/>
        </w:trPr>
        <w:tc>
          <w:tcPr>
            <w:tcW w:w="9809" w:type="dxa"/>
            <w:tcMar>
              <w:top w:w="216" w:type="dxa"/>
            </w:tcMar>
          </w:tcPr>
          <w:p w14:paraId="01C5B874" w14:textId="642711AA" w:rsidR="007775A4" w:rsidRPr="00335F26" w:rsidRDefault="007775A4" w:rsidP="007775A4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lastRenderedPageBreak/>
              <w:t>Liaoning Normal University, Dept. Urban and Environmental Planning</w:t>
            </w:r>
          </w:p>
          <w:p w14:paraId="7351DAF7" w14:textId="4F3BD755" w:rsidR="00425F86" w:rsidRPr="00335F26" w:rsidRDefault="00AC7E69" w:rsidP="00907A87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Underg</w:t>
            </w:r>
            <w:r w:rsidR="00425F86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raduate </w:t>
            </w:r>
            <w:r w:rsidR="0029406D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Assistant</w:t>
            </w:r>
            <w:r w:rsidR="0029406D"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with Dr. Jun Yang</w:t>
            </w:r>
            <w:r w:rsidR="0029406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             </w:t>
            </w:r>
            <w:r w:rsidR="007775A4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Aug 2012 - </w:t>
            </w:r>
            <w:r w:rsidR="007775A4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May </w:t>
            </w:r>
            <w:r w:rsidR="007775A4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2015</w:t>
            </w:r>
          </w:p>
          <w:p w14:paraId="037626ED" w14:textId="77777777" w:rsidR="00247248" w:rsidRPr="00335F26" w:rsidRDefault="00247248" w:rsidP="00247248">
            <w:pPr>
              <w:pStyle w:val="Heading2"/>
              <w:numPr>
                <w:ilvl w:val="0"/>
                <w:numId w:val="20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F83B3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Extracted Land Surface Temperature from remote sensing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data in </w:t>
            </w:r>
            <w:r w:rsidRPr="00935AB7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ArcGIS and ENVI</w:t>
            </w:r>
          </w:p>
          <w:p w14:paraId="0B90A7CB" w14:textId="66C00725" w:rsidR="00805EB1" w:rsidRPr="00335F26" w:rsidRDefault="00247248" w:rsidP="00247248">
            <w:pPr>
              <w:pStyle w:val="Heading2"/>
              <w:numPr>
                <w:ilvl w:val="0"/>
                <w:numId w:val="20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Worked on a research project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titled “Spatiotemporal Relationship between Urban Greenness and Heat Island Effect: A Case Study in Dalian, Liaoning”</w:t>
            </w:r>
          </w:p>
        </w:tc>
      </w:tr>
    </w:tbl>
    <w:p w14:paraId="2061A3D7" w14:textId="0EC3078A" w:rsidR="00805EB1" w:rsidRPr="00335F26" w:rsidRDefault="00816EE6" w:rsidP="002F0AD3">
      <w:pPr>
        <w:pStyle w:val="Heading1"/>
        <w:spacing w:after="0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</w:rPr>
        <w:t>TEACHING</w:t>
      </w:r>
      <w:r w:rsidR="00805EB1" w:rsidRPr="00335F26">
        <w:rPr>
          <w:rFonts w:ascii="Times New Roman" w:hAnsi="Times New Roman" w:cs="Times New Roman"/>
          <w:color w:val="auto"/>
          <w:u w:val="single"/>
        </w:rPr>
        <w:t xml:space="preserve"> EXPERIENCE</w:t>
      </w:r>
    </w:p>
    <w:tbl>
      <w:tblPr>
        <w:tblStyle w:val="TableGrid"/>
        <w:tblW w:w="5253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809"/>
      </w:tblGrid>
      <w:tr w:rsidR="00CC5631" w:rsidRPr="00335F26" w14:paraId="2FACD4A3" w14:textId="77777777" w:rsidTr="00CC5631">
        <w:trPr>
          <w:trHeight w:val="1417"/>
        </w:trPr>
        <w:tc>
          <w:tcPr>
            <w:tcW w:w="9809" w:type="dxa"/>
            <w:tcMar>
              <w:top w:w="216" w:type="dxa"/>
            </w:tcMar>
          </w:tcPr>
          <w:p w14:paraId="30FDCF13" w14:textId="77777777" w:rsidR="00CC5631" w:rsidRPr="00335F26" w:rsidRDefault="00CC5631" w:rsidP="00CC5631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West Virginia University, Dept. Geology &amp; Geography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</w:t>
            </w:r>
          </w:p>
          <w:p w14:paraId="13FDD6FC" w14:textId="77777777" w:rsidR="00CC5631" w:rsidRPr="00335F26" w:rsidRDefault="00CC5631" w:rsidP="00CC5631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Graduate Instructor</w:t>
            </w:r>
            <w:r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&amp; Teaching Assistant  </w:t>
            </w: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        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Aug 2019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-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May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2021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&amp;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Jan 2021 -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May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2021</w:t>
            </w:r>
          </w:p>
          <w:p w14:paraId="0C2D352D" w14:textId="16E58EC1" w:rsidR="00CC5631" w:rsidRDefault="00CC5631" w:rsidP="00CC5631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Designed lab exercises for </w:t>
            </w:r>
            <w:r w:rsidR="001F1F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GIS course</w:t>
            </w:r>
            <w:r w:rsidR="003A18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(GEOG</w:t>
            </w:r>
            <w:r w:rsidR="0060321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  <w:r w:rsidR="003A18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</w:t>
            </w:r>
            <w:r w:rsidR="00F94CC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F94CC5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Geographic Information Science</w:t>
            </w:r>
            <w:r w:rsidR="003A180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  <w:p w14:paraId="0A8BC90E" w14:textId="7E0AC482" w:rsidR="00CC5631" w:rsidRPr="00335F26" w:rsidRDefault="00CC5631" w:rsidP="00CC5631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Taught undergraduate courses relating to GIS, remote sensing, physical geography</w:t>
            </w:r>
            <w:r w:rsidR="00E91E0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geology </w:t>
            </w:r>
            <w:r w:rsidRPr="00491C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the </w:t>
            </w:r>
            <w:r w:rsidRPr="00491C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coincident </w:t>
            </w:r>
            <w:r w:rsidRPr="00491CBA"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  <w:t>laborator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zh-CN"/>
              </w:rPr>
              <w:t>ies</w:t>
            </w:r>
          </w:p>
        </w:tc>
      </w:tr>
      <w:tr w:rsidR="00CC5631" w:rsidRPr="00335F26" w14:paraId="2CA5AFBA" w14:textId="77777777" w:rsidTr="00CC5631">
        <w:trPr>
          <w:trHeight w:val="823"/>
        </w:trPr>
        <w:tc>
          <w:tcPr>
            <w:tcW w:w="9809" w:type="dxa"/>
            <w:tcMar>
              <w:top w:w="216" w:type="dxa"/>
            </w:tcMar>
          </w:tcPr>
          <w:p w14:paraId="79E6F72F" w14:textId="0533F21D" w:rsidR="00CC5631" w:rsidRPr="000C1809" w:rsidRDefault="00CC5631" w:rsidP="000C1809">
            <w:pPr>
              <w:pStyle w:val="Heading2"/>
              <w:numPr>
                <w:ilvl w:val="0"/>
                <w:numId w:val="15"/>
              </w:numPr>
              <w:spacing w:after="0"/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Taught introductory- to senior-level laboratories (GEOG 350/550 Geographic Information Science)</w:t>
            </w:r>
          </w:p>
        </w:tc>
      </w:tr>
      <w:tr w:rsidR="00335F26" w:rsidRPr="00335F26" w14:paraId="144E2E92" w14:textId="77777777" w:rsidTr="00CC5631">
        <w:trPr>
          <w:trHeight w:val="1021"/>
        </w:trPr>
        <w:tc>
          <w:tcPr>
            <w:tcW w:w="9809" w:type="dxa"/>
            <w:tcMar>
              <w:top w:w="216" w:type="dxa"/>
            </w:tcMar>
          </w:tcPr>
          <w:p w14:paraId="272791E1" w14:textId="77777777" w:rsidR="002E5EBB" w:rsidRPr="00335F26" w:rsidRDefault="002E5EBB" w:rsidP="002E5EBB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Wycombe Abbey International School</w:t>
            </w:r>
          </w:p>
          <w:p w14:paraId="3E92486D" w14:textId="4C440E3B" w:rsidR="00805EB1" w:rsidRPr="00335F26" w:rsidRDefault="00805EB1" w:rsidP="000E5B4C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Instructor</w:t>
            </w:r>
            <w:r w:rsidR="003B6C6A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; Academic Tuto</w:t>
            </w:r>
            <w:r w:rsidR="003B6C6A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r</w:t>
            </w:r>
            <w:r w:rsidR="000E5B4C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 xml:space="preserve">  </w:t>
            </w:r>
            <w:r w:rsidR="000E5B4C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</w:t>
            </w:r>
            <w:r w:rsidR="00094C13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</w:t>
            </w:r>
            <w:r w:rsidR="000E5B4C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</w:t>
            </w:r>
            <w:r w:rsidR="000E5B4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Nov 2016 - </w:t>
            </w:r>
            <w:r w:rsidR="000E5B4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Feb</w:t>
            </w:r>
            <w:r w:rsidR="000E5B4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2018</w:t>
            </w:r>
          </w:p>
          <w:p w14:paraId="20E53EAC" w14:textId="39888036" w:rsidR="00805EB1" w:rsidRPr="00335F26" w:rsidRDefault="00805EB1" w:rsidP="006675F9">
            <w:pPr>
              <w:pStyle w:val="Heading2"/>
              <w:numPr>
                <w:ilvl w:val="0"/>
                <w:numId w:val="16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Taught </w:t>
            </w:r>
            <w:r w:rsidR="0091310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geography and computer science</w:t>
            </w:r>
            <w:r w:rsidR="003028B0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for the purpose of </w:t>
            </w:r>
            <w:r w:rsidR="00454E8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the </w:t>
            </w:r>
            <w:r w:rsidR="002B60E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U.K. </w:t>
            </w:r>
            <w:r w:rsidR="00A1287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General Certificate of Secondary Education (GCSE)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exam</w:t>
            </w:r>
            <w:r w:rsidR="00F10B50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2247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(equivalent to </w:t>
            </w:r>
            <w:r w:rsidR="002E5931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the </w:t>
            </w:r>
            <w:r w:rsidR="00AF205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U</w:t>
            </w:r>
            <w:r w:rsidR="005D7FF5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  <w:r w:rsidR="00AF205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S</w:t>
            </w:r>
            <w:r w:rsidR="005D7FF5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  <w:r w:rsidR="00AF205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2247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high school diploma)</w:t>
            </w:r>
          </w:p>
          <w:p w14:paraId="070CE231" w14:textId="098C24B0" w:rsidR="00805EB1" w:rsidRPr="00335F26" w:rsidRDefault="00805EB1" w:rsidP="00621BBC">
            <w:pPr>
              <w:pStyle w:val="Heading2"/>
              <w:numPr>
                <w:ilvl w:val="0"/>
                <w:numId w:val="16"/>
              </w:numPr>
              <w:spacing w:after="0"/>
              <w:ind w:left="36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Mentored K12 students</w:t>
            </w:r>
            <w:r w:rsidR="0076628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from grade 7 </w:t>
            </w:r>
            <w:r w:rsidR="00707F22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to</w:t>
            </w:r>
            <w:r w:rsidR="0076628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12</w:t>
            </w:r>
          </w:p>
        </w:tc>
      </w:tr>
    </w:tbl>
    <w:p w14:paraId="6AE7E7E9" w14:textId="75026BD5" w:rsidR="00816EE6" w:rsidRPr="00335F26" w:rsidRDefault="00816EE6" w:rsidP="00816EE6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</w:rPr>
        <w:t xml:space="preserve">LEADERSHIP </w:t>
      </w:r>
      <w:r w:rsidRPr="00335F26">
        <w:rPr>
          <w:rFonts w:ascii="Times New Roman" w:hAnsi="Times New Roman" w:cs="Times New Roman"/>
          <w:color w:val="auto"/>
          <w:u w:val="single"/>
        </w:rPr>
        <w:t>EXPERIENCE</w:t>
      </w:r>
    </w:p>
    <w:tbl>
      <w:tblPr>
        <w:tblStyle w:val="TableGrid"/>
        <w:tblW w:w="5253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809"/>
      </w:tblGrid>
      <w:tr w:rsidR="00335F26" w:rsidRPr="00335F26" w14:paraId="32C5B229" w14:textId="77777777" w:rsidTr="008232D2">
        <w:trPr>
          <w:trHeight w:val="1075"/>
        </w:trPr>
        <w:tc>
          <w:tcPr>
            <w:tcW w:w="9809" w:type="dxa"/>
          </w:tcPr>
          <w:p w14:paraId="2274479E" w14:textId="77777777" w:rsidR="00735409" w:rsidRPr="00335F26" w:rsidRDefault="00735409" w:rsidP="00735409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West Virginia University, Dept. Geology &amp; Geography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                         </w:t>
            </w:r>
          </w:p>
          <w:p w14:paraId="61EC41FA" w14:textId="1B053AB4" w:rsidR="00735409" w:rsidRPr="00335F26" w:rsidRDefault="00735409" w:rsidP="00735409">
            <w:pPr>
              <w:pStyle w:val="Heading2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Graduate Research Assistant</w:t>
            </w:r>
            <w:r w:rsidRPr="00335F26">
              <w:rPr>
                <w:rFonts w:ascii="Times New Roman" w:eastAsia="SimSun" w:hAnsi="Times New Roman" w:cs="Times New Roman"/>
                <w:b w:val="0"/>
                <w:bCs/>
                <w:i/>
                <w:iCs/>
                <w:caps w:val="0"/>
                <w:color w:val="auto"/>
                <w:sz w:val="24"/>
                <w:szCs w:val="24"/>
              </w:rPr>
              <w:t xml:space="preserve"> with Dr. Brenden E. McNeil                            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May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2021 </w:t>
            </w:r>
            <w:r w:rsidR="00E808B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–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E808B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Dec 2024</w:t>
            </w:r>
          </w:p>
          <w:p w14:paraId="521961B1" w14:textId="21C1CEB1" w:rsidR="00735409" w:rsidRPr="00335F26" w:rsidRDefault="00735409" w:rsidP="008232D2">
            <w:pPr>
              <w:pStyle w:val="ListParagraph"/>
              <w:numPr>
                <w:ilvl w:val="0"/>
                <w:numId w:val="21"/>
              </w:numPr>
              <w:ind w:left="36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Mentored and managed undergraduate researchers in conducting research and presenting at symposiums/conferences</w:t>
            </w:r>
            <w:r w:rsidR="008232D2"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marking project milestones</w:t>
            </w:r>
          </w:p>
        </w:tc>
      </w:tr>
      <w:tr w:rsidR="001B49E9" w:rsidRPr="00335F26" w14:paraId="37F776D5" w14:textId="77777777" w:rsidTr="008232D2">
        <w:trPr>
          <w:trHeight w:val="823"/>
        </w:trPr>
        <w:tc>
          <w:tcPr>
            <w:tcW w:w="9809" w:type="dxa"/>
            <w:tcMar>
              <w:top w:w="216" w:type="dxa"/>
            </w:tcMar>
          </w:tcPr>
          <w:p w14:paraId="56E66F52" w14:textId="77777777" w:rsidR="009C494F" w:rsidRDefault="009C494F" w:rsidP="009C494F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West Virginia University</w:t>
            </w:r>
            <w:r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Chinese Scholars &amp; Students Association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          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614981F1" w14:textId="7FA1218F" w:rsidR="009C494F" w:rsidRPr="00335F26" w:rsidRDefault="009C494F" w:rsidP="009C494F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66D58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</w:rPr>
              <w:t>President</w:t>
            </w:r>
            <w:r w:rsidRPr="00166D58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                   </w:t>
            </w:r>
            <w:r w:rsidR="00EC23EC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Aug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202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EC23EC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-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EC23EC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Aug 2024</w:t>
            </w:r>
          </w:p>
          <w:p w14:paraId="769FE42F" w14:textId="77777777" w:rsidR="009C494F" w:rsidRDefault="009C494F" w:rsidP="009C494F">
            <w:pPr>
              <w:pStyle w:val="Heading2"/>
              <w:numPr>
                <w:ilvl w:val="0"/>
                <w:numId w:val="21"/>
              </w:numPr>
              <w:spacing w:after="0"/>
              <w:ind w:left="360"/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Non-profit organization serving as academic/career support and networking for current and newcoming scholars and students  </w:t>
            </w:r>
          </w:p>
          <w:p w14:paraId="4C1E0D77" w14:textId="0F602609" w:rsidR="001B49E9" w:rsidRPr="009C494F" w:rsidRDefault="009C494F" w:rsidP="009C494F">
            <w:pPr>
              <w:pStyle w:val="Heading2"/>
              <w:numPr>
                <w:ilvl w:val="0"/>
                <w:numId w:val="21"/>
              </w:numPr>
              <w:spacing w:after="0"/>
              <w:ind w:left="360"/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</w:pPr>
            <w:r w:rsidRPr="009C494F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Hosted cultural events</w:t>
            </w:r>
          </w:p>
        </w:tc>
      </w:tr>
    </w:tbl>
    <w:p w14:paraId="3D7147E8" w14:textId="53ACC6A3" w:rsidR="00CD09C8" w:rsidRPr="00335F26" w:rsidRDefault="00CD09C8" w:rsidP="00CB30B8">
      <w:pPr>
        <w:pStyle w:val="Heading1"/>
        <w:spacing w:after="0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</w:rPr>
        <w:t>INVITED LECTURE</w:t>
      </w:r>
      <w:r w:rsidR="00586287">
        <w:rPr>
          <w:rFonts w:ascii="Times New Roman" w:hAnsi="Times New Roman" w:cs="Times New Roman"/>
          <w:caps w:val="0"/>
          <w:color w:val="auto"/>
          <w:u w:val="single"/>
        </w:rPr>
        <w:t>S</w:t>
      </w:r>
      <w:r w:rsidRPr="00335F26">
        <w:rPr>
          <w:rFonts w:ascii="Times New Roman" w:hAnsi="Times New Roman" w:cs="Times New Roman"/>
          <w:caps w:val="0"/>
          <w:color w:val="auto"/>
          <w:u w:val="single"/>
        </w:rPr>
        <w:t xml:space="preserve"> </w:t>
      </w:r>
      <w:r w:rsidR="00A72C55" w:rsidRPr="00335F26">
        <w:rPr>
          <w:rFonts w:ascii="Times New Roman" w:hAnsi="Times New Roman" w:cs="Times New Roman"/>
          <w:caps w:val="0"/>
          <w:color w:val="auto"/>
          <w:u w:val="single"/>
        </w:rPr>
        <w:t>&amp;</w:t>
      </w:r>
      <w:r w:rsidRPr="00335F26">
        <w:rPr>
          <w:rFonts w:ascii="Times New Roman" w:hAnsi="Times New Roman" w:cs="Times New Roman"/>
          <w:caps w:val="0"/>
          <w:color w:val="auto"/>
          <w:u w:val="single"/>
        </w:rPr>
        <w:t xml:space="preserve"> PRESENTATIONS</w:t>
      </w:r>
    </w:p>
    <w:tbl>
      <w:tblPr>
        <w:tblStyle w:val="TableGrid"/>
        <w:tblW w:w="5253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809"/>
      </w:tblGrid>
      <w:tr w:rsidR="00335F26" w:rsidRPr="00335F26" w14:paraId="7049907C" w14:textId="77777777" w:rsidTr="00D0609B">
        <w:trPr>
          <w:trHeight w:val="823"/>
        </w:trPr>
        <w:tc>
          <w:tcPr>
            <w:tcW w:w="9809" w:type="dxa"/>
            <w:tcMar>
              <w:top w:w="216" w:type="dxa"/>
            </w:tcMar>
          </w:tcPr>
          <w:p w14:paraId="4B8AFEDF" w14:textId="700776BC" w:rsidR="00D259E1" w:rsidRPr="00335F26" w:rsidRDefault="00BA00F5" w:rsidP="00D259E1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Colloquium</w:t>
            </w:r>
            <w:r w:rsidR="00D259E1"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202</w:t>
            </w:r>
            <w:r w:rsidR="00FD1CF3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4</w:t>
            </w:r>
            <w:r w:rsidR="00D259E1"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2E6092DF" w14:textId="68C4309A" w:rsidR="00D259E1" w:rsidRPr="00335F26" w:rsidRDefault="00D259E1" w:rsidP="00D259E1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 xml:space="preserve">Lecturer and Guest </w:t>
            </w:r>
            <w:r w:rsidRPr="00335F26">
              <w:rPr>
                <w:rFonts w:ascii="Times New Roman" w:eastAsia="SimSun" w:hAnsi="Times New Roman" w:cs="Times New Roman" w:hint="eastAsia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Speaker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         </w:t>
            </w:r>
            <w:r w:rsidR="00D2074D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Mar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D2074D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2024</w:t>
            </w:r>
          </w:p>
          <w:p w14:paraId="49EF3107" w14:textId="68BF5FBE" w:rsidR="00D259E1" w:rsidRPr="00335F26" w:rsidRDefault="00EA4C5C" w:rsidP="00D259E1">
            <w:pPr>
              <w:pStyle w:val="Heading2"/>
              <w:numPr>
                <w:ilvl w:val="0"/>
                <w:numId w:val="15"/>
              </w:numPr>
              <w:spacing w:after="0"/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DF549A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Delivered a talk and led a group discussion with visiting Geospatial Data Scientist Shiloh Elliot from Sandia National Laboratories</w:t>
            </w:r>
          </w:p>
          <w:p w14:paraId="1E1CA24C" w14:textId="77777777" w:rsidR="00D259E1" w:rsidRDefault="00D259E1" w:rsidP="008F5DF8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</w:pPr>
          </w:p>
          <w:p w14:paraId="13C80C2C" w14:textId="171BBC89" w:rsidR="00CD09C8" w:rsidRPr="00335F26" w:rsidRDefault="00CD09C8" w:rsidP="008F5DF8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NASA </w:t>
            </w:r>
            <w:r w:rsidR="009E442B"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>SPACE</w:t>
            </w: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Camp</w:t>
            </w:r>
            <w:r w:rsidR="00772E2E"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2021</w:t>
            </w:r>
            <w:r w:rsidR="00DD3BD8"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7C87A788" w14:textId="41E300B2" w:rsidR="00CD09C8" w:rsidRPr="00335F26" w:rsidRDefault="00C1710A" w:rsidP="00D0609B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 xml:space="preserve">Lecturer and </w:t>
            </w:r>
            <w:r w:rsidR="005B3B23"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G</w:t>
            </w:r>
            <w:r w:rsidRPr="00335F26">
              <w:rPr>
                <w:rFonts w:ascii="Times New Roman" w:eastAsia="SimSun" w:hAnsi="Times New Roman" w:cs="Times New Roman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 xml:space="preserve">uest </w:t>
            </w:r>
            <w:r w:rsidR="00CD09C8" w:rsidRPr="00335F26">
              <w:rPr>
                <w:rFonts w:ascii="Times New Roman" w:eastAsia="SimSun" w:hAnsi="Times New Roman" w:cs="Times New Roman" w:hint="eastAsia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Speaker</w:t>
            </w:r>
            <w:r w:rsidR="00CD09C8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</w:t>
            </w:r>
            <w:r w:rsidR="00147734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  </w:t>
            </w:r>
            <w:r w:rsidR="00CD09C8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       </w:t>
            </w:r>
            <w:r w:rsidR="00CD09C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Jul 2021</w:t>
            </w:r>
          </w:p>
          <w:p w14:paraId="5BFB4644" w14:textId="49F35652" w:rsidR="00936976" w:rsidRPr="00335F26" w:rsidRDefault="00936976" w:rsidP="00D0609B">
            <w:pPr>
              <w:pStyle w:val="Heading2"/>
              <w:numPr>
                <w:ilvl w:val="0"/>
                <w:numId w:val="15"/>
              </w:numPr>
              <w:spacing w:after="0"/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lastRenderedPageBreak/>
              <w:t xml:space="preserve">In partnership with Fairmont State University, NASA IV&amp;V </w:t>
            </w:r>
            <w:r w:rsidR="00E70C78" w:rsidRPr="00E70C7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Education Resource Center</w:t>
            </w:r>
            <w:r w:rsidR="007E01D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(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ERC</w:t>
            </w:r>
            <w:r w:rsidR="007E01D9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)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Program</w:t>
            </w:r>
            <w:r w:rsidR="00A93C62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and Destination SPACE </w:t>
            </w:r>
          </w:p>
          <w:p w14:paraId="7B330B68" w14:textId="6D25D4EA" w:rsidR="00CD09C8" w:rsidRPr="00335F26" w:rsidRDefault="00B73E7A" w:rsidP="00B73E7A">
            <w:pPr>
              <w:pStyle w:val="Heading2"/>
              <w:numPr>
                <w:ilvl w:val="0"/>
                <w:numId w:val="15"/>
              </w:numPr>
              <w:spacing w:after="0"/>
              <w:ind w:left="360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Introduced satellite technology and offered guided laboratory exercise, with the goal of </w:t>
            </w:r>
            <w:r w:rsidR="009300B4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providing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engaging and inspiring educational experiences for students from underrepresented backgrounds</w:t>
            </w:r>
          </w:p>
        </w:tc>
      </w:tr>
    </w:tbl>
    <w:p w14:paraId="4BFCD481" w14:textId="77777777" w:rsidR="00CD09C8" w:rsidRPr="00335F26" w:rsidRDefault="00CD09C8" w:rsidP="00CD0318">
      <w:pPr>
        <w:rPr>
          <w:color w:val="auto"/>
        </w:rPr>
      </w:pPr>
    </w:p>
    <w:p w14:paraId="1E71922A" w14:textId="46B294A2" w:rsidR="00AD782D" w:rsidRPr="00335F26" w:rsidRDefault="005A6314" w:rsidP="0062312F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</w:rPr>
        <w:t>CONFERENCE &amp; TRAINING</w:t>
      </w:r>
    </w:p>
    <w:tbl>
      <w:tblPr>
        <w:tblStyle w:val="TableGrid"/>
        <w:tblW w:w="5000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337"/>
      </w:tblGrid>
      <w:tr w:rsidR="00335F26" w:rsidRPr="00335F26" w14:paraId="6BA064AC" w14:textId="77777777" w:rsidTr="005F5BAA">
        <w:trPr>
          <w:trHeight w:val="850"/>
        </w:trPr>
        <w:tc>
          <w:tcPr>
            <w:tcW w:w="9565" w:type="dxa"/>
          </w:tcPr>
          <w:p w14:paraId="5832A76C" w14:textId="77777777" w:rsidR="00587488" w:rsidRPr="00335F26" w:rsidRDefault="00587488" w:rsidP="00587488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American Geophysical Union (AGU) Fall Meeting 202</w:t>
            </w:r>
            <w:r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5</w:t>
            </w: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Dec 202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5</w:t>
            </w:r>
          </w:p>
          <w:p w14:paraId="2A4DCDC7" w14:textId="77606463" w:rsidR="00587488" w:rsidRPr="00335F26" w:rsidRDefault="00587488" w:rsidP="00587488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New Orleans, LA</w:t>
            </w:r>
          </w:p>
          <w:p w14:paraId="05DC0238" w14:textId="40515313" w:rsidR="00587488" w:rsidRPr="00335F26" w:rsidRDefault="00587488" w:rsidP="00AA5F29">
            <w:pPr>
              <w:pStyle w:val="Heading2"/>
              <w:ind w:left="-288"/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Presenting project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titled “</w:t>
            </w:r>
            <w:r w:rsidR="00AA5F29" w:rsidRPr="00AA5F29">
              <w:rPr>
                <w:rFonts w:ascii="Times New Roman" w:eastAsia="SimSun" w:hAnsi="Times New Roman" w:cs="Times New Roman"/>
                <w:b w:val="0"/>
                <w:bCs/>
                <w:caps w:val="0"/>
                <w:color w:val="auto"/>
                <w:sz w:val="24"/>
                <w:szCs w:val="24"/>
              </w:rPr>
              <w:t>Species-Specific Structural Complexity Reveals Strategies for Light and Water Use in Deciduous Forest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”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3CA9C68B" w14:textId="77777777" w:rsidR="00587488" w:rsidRDefault="00587488" w:rsidP="006E454F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</w:p>
          <w:p w14:paraId="0D0E09BE" w14:textId="2CB22F0B" w:rsidR="006E454F" w:rsidRPr="00335F26" w:rsidRDefault="006E454F" w:rsidP="006E454F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American Geophysical Union (AGU) Fall Meeting 202</w:t>
            </w:r>
            <w:r w:rsidR="00587488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4</w:t>
            </w: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Dec 202</w:t>
            </w:r>
            <w:r w:rsidR="0058748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4</w:t>
            </w:r>
          </w:p>
          <w:p w14:paraId="6E9876F7" w14:textId="7C158941" w:rsidR="006E454F" w:rsidRPr="00335F26" w:rsidRDefault="008E7D71" w:rsidP="006E454F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Washington</w:t>
            </w:r>
            <w:r w:rsidR="002B4B41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58748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D.C.</w:t>
            </w:r>
          </w:p>
          <w:p w14:paraId="6A18E3BB" w14:textId="24DA59EC" w:rsidR="006E454F" w:rsidRPr="00335F26" w:rsidRDefault="006E454F" w:rsidP="006E454F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Presenting project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titled “</w:t>
            </w:r>
            <w:r w:rsidRPr="007C084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Tree Crown-scale </w:t>
            </w:r>
            <w:proofErr w:type="spellStart"/>
            <w:r w:rsidRPr="007C084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Greendown</w:t>
            </w:r>
            <w:proofErr w:type="spellEnd"/>
            <w:r w:rsidRPr="007C084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Rates from Landsat Phenology Data at eight NEON Sites in the Broadleaf Deciduous Forests of North America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”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5A644449" w14:textId="77777777" w:rsidR="005A12E7" w:rsidRDefault="005A12E7" w:rsidP="00A65B61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</w:p>
          <w:p w14:paraId="43FFDD5D" w14:textId="291D0C0E" w:rsidR="00A65B61" w:rsidRPr="00335F26" w:rsidRDefault="006C7252" w:rsidP="00A65B61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6C7252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NSF </w:t>
            </w:r>
            <w:r w:rsidR="00B827CA" w:rsidRPr="00B827CA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Macrosystems Biology and NEON-Enabled Science (MSB-NES)</w:t>
            </w:r>
            <w:r w:rsidR="00B827CA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</w:t>
            </w:r>
            <w:r w:rsidR="00B827CA" w:rsidRPr="00B827CA">
              <w:rPr>
                <w:rFonts w:ascii="Times New Roman" w:eastAsia="SimSun" w:hAnsi="Times New Roman" w:cs="Times New Roman"/>
                <w:b w:val="0"/>
                <w:bCs/>
                <w:caps w:val="0"/>
                <w:color w:val="auto"/>
                <w:sz w:val="24"/>
                <w:szCs w:val="24"/>
              </w:rPr>
              <w:t>Feb</w:t>
            </w:r>
            <w:r w:rsidR="00A65B61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 2024</w:t>
            </w:r>
          </w:p>
          <w:p w14:paraId="49DC1386" w14:textId="063015C9" w:rsidR="00A65B61" w:rsidRPr="00DD79DC" w:rsidRDefault="00DD79DC" w:rsidP="00A65B61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DD79DC">
              <w:rPr>
                <w:rFonts w:ascii="Times New Roman" w:eastAsia="SimSun" w:hAnsi="Times New Roman" w:cs="Times New Roman"/>
                <w:b w:val="0"/>
                <w:bCs/>
                <w:caps w:val="0"/>
                <w:color w:val="auto"/>
                <w:sz w:val="24"/>
                <w:szCs w:val="24"/>
              </w:rPr>
              <w:t>Virtual Meeting</w:t>
            </w:r>
          </w:p>
          <w:p w14:paraId="1AE5D43F" w14:textId="1DB701CF" w:rsidR="00A65B61" w:rsidRPr="00335F26" w:rsidRDefault="00A65B61" w:rsidP="00A65B61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Presenting project “Does Tree Crown Architecture Differ by Tree Species? A test with NEON data”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78E9FF9B" w14:textId="77777777" w:rsidR="00A65B61" w:rsidRDefault="00A65B61" w:rsidP="005F5B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</w:p>
          <w:p w14:paraId="64AF6D7A" w14:textId="7DBFF356" w:rsidR="00CA7FDE" w:rsidRPr="00335F26" w:rsidRDefault="00CA7FDE" w:rsidP="005F5B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American Geophysical Union (AGU) Fall Meeting 2023 </w:t>
            </w:r>
            <w:r w:rsidR="005D27AF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</w:t>
            </w:r>
            <w:r w:rsidR="00B81787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</w:t>
            </w:r>
            <w:r w:rsidR="005D27AF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Dec 202</w:t>
            </w:r>
            <w:r w:rsidR="00B827CA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3</w:t>
            </w:r>
          </w:p>
          <w:p w14:paraId="3EAFB7EA" w14:textId="5C32669D" w:rsidR="00794D9C" w:rsidRPr="00335F26" w:rsidRDefault="00794D9C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San </w:t>
            </w:r>
            <w:r w:rsidR="002E247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Francisco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 CA</w:t>
            </w:r>
          </w:p>
          <w:p w14:paraId="0098AC5F" w14:textId="0F2B8B13" w:rsidR="00CA7FDE" w:rsidRPr="00335F26" w:rsidRDefault="00915559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Presenting</w:t>
            </w:r>
            <w:r w:rsidR="00CA7FD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project</w:t>
            </w:r>
            <w:r w:rsidR="007B2110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9B54FA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en</w:t>
            </w:r>
            <w:r w:rsidR="007B2110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titled “</w:t>
            </w:r>
            <w:r w:rsidR="00CA7FD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Does Tree Crown Architecture Differ by Tree Species? A test with NEON data</w:t>
            </w:r>
            <w:r w:rsidR="007B2110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”</w:t>
            </w:r>
            <w:r w:rsidR="00CA7FDE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</w:t>
            </w:r>
          </w:p>
          <w:p w14:paraId="5D4643B5" w14:textId="370A9514" w:rsidR="0060020D" w:rsidRPr="00335F26" w:rsidRDefault="0060020D" w:rsidP="0060020D">
            <w:pPr>
              <w:tabs>
                <w:tab w:val="left" w:pos="1139"/>
              </w:tabs>
              <w:rPr>
                <w:color w:val="auto"/>
              </w:rPr>
            </w:pPr>
            <w:r w:rsidRPr="00335F26">
              <w:rPr>
                <w:color w:val="auto"/>
              </w:rPr>
              <w:tab/>
            </w:r>
          </w:p>
        </w:tc>
      </w:tr>
      <w:tr w:rsidR="00335F26" w:rsidRPr="00335F26" w14:paraId="43503873" w14:textId="77777777" w:rsidTr="00CA175D">
        <w:trPr>
          <w:trHeight w:val="1993"/>
        </w:trPr>
        <w:tc>
          <w:tcPr>
            <w:tcW w:w="9565" w:type="dxa"/>
          </w:tcPr>
          <w:p w14:paraId="5F97CE9E" w14:textId="4D568ADA" w:rsidR="00B001A9" w:rsidRPr="00335F26" w:rsidRDefault="00B001A9" w:rsidP="005D27AF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NCAR-NEON-Community Workshop </w:t>
            </w:r>
            <w:r w:rsidR="005D27AF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</w:t>
            </w:r>
            <w:r w:rsidR="005D27AF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Jun 2023</w:t>
            </w:r>
          </w:p>
          <w:p w14:paraId="4AC0CC17" w14:textId="2FCF336E" w:rsidR="005C2277" w:rsidRPr="00335F26" w:rsidRDefault="005C2277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Boulder, CO</w:t>
            </w:r>
          </w:p>
          <w:p w14:paraId="00051AAC" w14:textId="79C66294" w:rsidR="00B001A9" w:rsidRPr="00335F26" w:rsidRDefault="00F52DF7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Leverage</w:t>
            </w:r>
            <w:r w:rsidR="00AD785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NCAR-NEON </w:t>
            </w:r>
            <w:r w:rsidR="00864DF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Community Land Model (CLM)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and data visualization tools to develop new research avenues in </w:t>
            </w:r>
            <w:r w:rsidR="00A16571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linking geosciences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and ecology</w:t>
            </w:r>
            <w:r w:rsidR="00552EF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. </w:t>
            </w:r>
            <w:r w:rsidR="00E87A04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Discuss</w:t>
            </w:r>
            <w:r w:rsidR="00B65A65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ed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how this collaboration can best serve the community going forward.</w:t>
            </w:r>
          </w:p>
          <w:p w14:paraId="3EF7CBBF" w14:textId="43970FFA" w:rsidR="007E2237" w:rsidRPr="00335F26" w:rsidRDefault="007E2237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hyperlink r:id="rId7" w:history="1">
              <w:r w:rsidRPr="00335F26">
                <w:rPr>
                  <w:rStyle w:val="Hyperlink"/>
                  <w:rFonts w:ascii="Times New Roman" w:eastAsia="SimSun" w:hAnsi="Times New Roman" w:cs="Times New Roman"/>
                  <w:b w:val="0"/>
                  <w:caps w:val="0"/>
                  <w:color w:val="auto"/>
                  <w:sz w:val="24"/>
                  <w:szCs w:val="24"/>
                  <w:lang w:eastAsia="zh-CN"/>
                </w:rPr>
                <w:t>https://www.neonscience.org/get-involved/events/ncar-neon-community-workshop</w:t>
              </w:r>
            </w:hyperlink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335F26" w:rsidRPr="00335F26" w14:paraId="7D904F52" w14:textId="77777777" w:rsidTr="006935C8">
        <w:trPr>
          <w:trHeight w:val="1723"/>
        </w:trPr>
        <w:tc>
          <w:tcPr>
            <w:tcW w:w="9565" w:type="dxa"/>
          </w:tcPr>
          <w:p w14:paraId="4050EDD9" w14:textId="60C61D7D" w:rsidR="00347D0E" w:rsidRPr="00335F26" w:rsidRDefault="00347D0E" w:rsidP="005F5B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West Virginia Association of Geospatial Professionals Annual Meeting</w:t>
            </w:r>
            <w:r w:rsidR="005F5BAA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</w:t>
            </w:r>
            <w:r w:rsidR="005F5BAA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May 2023</w:t>
            </w:r>
          </w:p>
          <w:p w14:paraId="399FB881" w14:textId="77777777" w:rsidR="00B001A9" w:rsidRPr="00335F26" w:rsidRDefault="00B001A9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Lansing, WV</w:t>
            </w:r>
          </w:p>
          <w:p w14:paraId="7995A964" w14:textId="21F09535" w:rsidR="00347D0E" w:rsidRPr="00335F26" w:rsidRDefault="001A7848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Discussed and shared knowledge and experience in mapping technologies, natural resource management, </w:t>
            </w:r>
            <w:r w:rsidR="00FA197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LiDAR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 and economic development in this</w:t>
            </w:r>
            <w:r w:rsidR="00347D0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largest gathering of geospatial professionals in West Virginia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  <w:r w:rsidR="00347D0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</w:p>
        </w:tc>
      </w:tr>
      <w:tr w:rsidR="00335F26" w:rsidRPr="00335F26" w14:paraId="115FE9A8" w14:textId="77777777" w:rsidTr="00CA175D">
        <w:trPr>
          <w:trHeight w:val="1696"/>
        </w:trPr>
        <w:tc>
          <w:tcPr>
            <w:tcW w:w="9565" w:type="dxa"/>
          </w:tcPr>
          <w:p w14:paraId="6AD171B2" w14:textId="08AEA2E6" w:rsidR="004E0F16" w:rsidRPr="00335F26" w:rsidRDefault="004E0F16" w:rsidP="006935C8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lastRenderedPageBreak/>
              <w:t>Landscape Exchange Network for Socio-Environmental Systems (LENS) Graduate Student Association</w:t>
            </w:r>
            <w:r w:rsidR="00C12456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(GSA)</w:t>
            </w:r>
            <w:r w:rsidR="005F5BAA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   </w:t>
            </w:r>
            <w:r w:rsidR="005F5BAA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Sep 2022</w:t>
            </w:r>
          </w:p>
          <w:p w14:paraId="1DA656E2" w14:textId="5AF1980A" w:rsidR="004E0F16" w:rsidRPr="00335F26" w:rsidRDefault="004A4FB1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Discussed</w:t>
            </w:r>
            <w:r w:rsidR="00E3753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state-of-the-art remote sensing data to tackle social-environmental challenges through co-developed and collaborative research</w:t>
            </w:r>
            <w:r w:rsidR="00022D9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within landscapes surveyed by the National Ecological Observatory Network's </w:t>
            </w:r>
            <w:r w:rsidR="001F2E6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(NEON) </w:t>
            </w:r>
            <w:r w:rsidR="00022D9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Airborne Observation Platform (</w:t>
            </w:r>
            <w:r w:rsidR="001F2E6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AOP</w:t>
            </w:r>
            <w:r w:rsidR="00022D9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).  </w:t>
            </w:r>
          </w:p>
        </w:tc>
      </w:tr>
      <w:tr w:rsidR="00335F26" w:rsidRPr="00335F26" w14:paraId="6BA32755" w14:textId="77777777" w:rsidTr="006935C8">
        <w:trPr>
          <w:trHeight w:val="1714"/>
        </w:trPr>
        <w:tc>
          <w:tcPr>
            <w:tcW w:w="9565" w:type="dxa"/>
          </w:tcPr>
          <w:p w14:paraId="7F9FE929" w14:textId="055C1B76" w:rsidR="00FD3BA5" w:rsidRPr="00335F26" w:rsidRDefault="00DB6BD2" w:rsidP="006935C8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LENS </w:t>
            </w:r>
            <w:r w:rsidR="000C3252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Workshop</w:t>
            </w:r>
            <w:r w:rsidR="006935C8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  <w:r w:rsidR="006935C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May</w:t>
            </w:r>
            <w:r w:rsidR="006935C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2022</w:t>
            </w:r>
          </w:p>
          <w:p w14:paraId="3C7FCF33" w14:textId="0E3C9F8A" w:rsidR="000C3252" w:rsidRPr="00335F26" w:rsidRDefault="000C3252" w:rsidP="00DE4FE9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SESYNC, 1 Park Pl, Annapolis, MD </w:t>
            </w:r>
          </w:p>
          <w:p w14:paraId="642146BA" w14:textId="233BA4F8" w:rsidR="00ED5A4C" w:rsidRPr="00335F26" w:rsidRDefault="00E456FA" w:rsidP="00DE4FE9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Work</w:t>
            </w:r>
            <w:r w:rsidR="0049040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ed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o</w:t>
            </w:r>
            <w:r w:rsidR="001A365A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defin</w:t>
            </w:r>
            <w:r w:rsidR="001A365A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ing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0C3252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social-ecological systems</w:t>
            </w:r>
            <w:r w:rsidR="007D2A21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research and the relevant data and methods with respect to the NEON AOP</w:t>
            </w:r>
            <w:r w:rsidR="001F2E6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7D2A21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data</w:t>
            </w:r>
            <w:r w:rsidR="002F6874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  <w:r w:rsidR="00EC7CBF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More details: </w:t>
            </w:r>
            <w:hyperlink r:id="rId8" w:history="1">
              <w:r w:rsidR="002014ED" w:rsidRPr="00335F26">
                <w:rPr>
                  <w:rStyle w:val="Hyperlink"/>
                  <w:rFonts w:ascii="Times New Roman" w:eastAsia="SimSun" w:hAnsi="Times New Roman" w:cs="Times New Roman"/>
                  <w:b w:val="0"/>
                  <w:caps w:val="0"/>
                  <w:color w:val="auto"/>
                  <w:sz w:val="24"/>
                  <w:szCs w:val="24"/>
                </w:rPr>
                <w:t>https://lensrcnorg.wordpress.com/2022/07/04/lens-workshop/</w:t>
              </w:r>
            </w:hyperlink>
            <w:r w:rsidR="002014ED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 </w:t>
            </w:r>
          </w:p>
        </w:tc>
      </w:tr>
      <w:tr w:rsidR="00335F26" w:rsidRPr="00335F26" w14:paraId="6E069043" w14:textId="77777777" w:rsidTr="00A008DC">
        <w:trPr>
          <w:trHeight w:val="1399"/>
        </w:trPr>
        <w:tc>
          <w:tcPr>
            <w:tcW w:w="9565" w:type="dxa"/>
          </w:tcPr>
          <w:p w14:paraId="383FD40C" w14:textId="284CE1D1" w:rsidR="00D60864" w:rsidRPr="00335F26" w:rsidRDefault="00D60864" w:rsidP="006935C8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>National Observatory Ecological Network (NEON) Airborne Observation Platform (AOP) Tour</w:t>
            </w:r>
            <w:r w:rsidR="006935C8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  <w:r w:rsidR="006935C8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May 2022</w:t>
            </w:r>
          </w:p>
          <w:p w14:paraId="68895F40" w14:textId="77777777" w:rsidR="009426AB" w:rsidRPr="00335F26" w:rsidRDefault="009426AB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Winchester, VA </w:t>
            </w:r>
          </w:p>
          <w:p w14:paraId="2A4E31B4" w14:textId="650E5C50" w:rsidR="00D60864" w:rsidRPr="00335F26" w:rsidRDefault="00F93527" w:rsidP="00DE4FE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D916C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Participated in a media interview during a tour of National Ecological Observatory Network (NEON) aircraft</w:t>
            </w:r>
            <w:r w:rsidR="00CB607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 Media release:</w:t>
            </w:r>
          </w:p>
          <w:p w14:paraId="52645465" w14:textId="448D4089" w:rsidR="00CD2EAD" w:rsidRPr="00335F26" w:rsidRDefault="002014ED" w:rsidP="00286879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u w:val="single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u w:val="single"/>
              </w:rPr>
              <w:t xml:space="preserve">https://lensrcnorg.wordpress.com/2022/08/04/touring-the-aop-in-the-mid-atlantic-domain/ </w:t>
            </w:r>
          </w:p>
        </w:tc>
      </w:tr>
    </w:tbl>
    <w:p w14:paraId="1D681F86" w14:textId="666CEBDD" w:rsidR="00347D0E" w:rsidRPr="00335F26" w:rsidRDefault="005A6314" w:rsidP="00347D0E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</w:rPr>
        <w:t>HONORS, AWARDS &amp; CERTIFICATES</w:t>
      </w:r>
    </w:p>
    <w:tbl>
      <w:tblPr>
        <w:tblStyle w:val="TableGrid"/>
        <w:tblW w:w="5000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337"/>
      </w:tblGrid>
      <w:tr w:rsidR="00335F26" w:rsidRPr="00335F26" w14:paraId="36A163CE" w14:textId="77777777" w:rsidTr="00ED3482">
        <w:trPr>
          <w:trHeight w:val="850"/>
        </w:trPr>
        <w:tc>
          <w:tcPr>
            <w:tcW w:w="9565" w:type="dxa"/>
          </w:tcPr>
          <w:p w14:paraId="5731DA46" w14:textId="33AD481B" w:rsidR="00A1458C" w:rsidRPr="00335F26" w:rsidRDefault="00A1458C" w:rsidP="006B2037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>Certificate in GIS and Spatial Analysis</w:t>
            </w:r>
            <w:r w:rsidR="006B2037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 xml:space="preserve">                                                                            </w:t>
            </w:r>
            <w:r w:rsidR="006B203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2021</w:t>
            </w:r>
          </w:p>
          <w:p w14:paraId="0418632D" w14:textId="1E787A50" w:rsidR="00A1458C" w:rsidRPr="00335F26" w:rsidRDefault="007B07FC" w:rsidP="005F7C6E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Davis College Of Agriculture, Natural Resources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a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nd Design</w:t>
            </w:r>
            <w:r w:rsidR="00A1458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 West Virginia University</w:t>
            </w:r>
          </w:p>
        </w:tc>
      </w:tr>
      <w:tr w:rsidR="00335F26" w:rsidRPr="00335F26" w14:paraId="6EB9CC42" w14:textId="77777777" w:rsidTr="005F3699">
        <w:trPr>
          <w:trHeight w:val="2074"/>
        </w:trPr>
        <w:tc>
          <w:tcPr>
            <w:tcW w:w="9565" w:type="dxa"/>
          </w:tcPr>
          <w:p w14:paraId="02653EC4" w14:textId="134D7400" w:rsidR="00347D0E" w:rsidRPr="00335F26" w:rsidRDefault="00347D0E" w:rsidP="00A34943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 xml:space="preserve">Outstanding Graduate Teaching Assistant 2020 </w:t>
            </w:r>
            <w:r w:rsidR="00A34943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>-</w:t>
            </w: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 xml:space="preserve"> 2021</w:t>
            </w:r>
            <w:r w:rsidR="00A34943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 xml:space="preserve">                                       </w:t>
            </w:r>
            <w:r w:rsidR="007A66F1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 xml:space="preserve">          </w:t>
            </w:r>
            <w:r w:rsidR="00A34943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 2021</w:t>
            </w:r>
          </w:p>
          <w:p w14:paraId="01258A39" w14:textId="4B5FBB73" w:rsidR="00347D0E" w:rsidRPr="00335F26" w:rsidRDefault="00B4594B" w:rsidP="005F7C6E">
            <w:pPr>
              <w:pStyle w:val="Heading2"/>
              <w:spacing w:after="0"/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Dept.</w:t>
            </w:r>
            <w:r w:rsidRPr="00335F26">
              <w:rPr>
                <w:rFonts w:ascii="Times New Roman" w:eastAsia="SimSun" w:hAnsi="Times New Roman" w:cs="Times New Roman"/>
                <w:bCs/>
                <w:caps w:val="0"/>
                <w:color w:val="auto"/>
                <w:sz w:val="24"/>
                <w:szCs w:val="24"/>
              </w:rPr>
              <w:t xml:space="preserve"> </w:t>
            </w:r>
            <w:r w:rsidR="00347D0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Geology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&amp;</w:t>
            </w:r>
            <w:r w:rsidR="00347D0E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Geography, West Virginia University</w:t>
            </w:r>
          </w:p>
          <w:p w14:paraId="2ACE2597" w14:textId="22AF720B" w:rsidR="00347D0E" w:rsidRPr="00335F26" w:rsidRDefault="00123D9C" w:rsidP="005F7C6E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hyperlink r:id="rId9" w:history="1">
              <w:r w:rsidRPr="00335F26">
                <w:rPr>
                  <w:rStyle w:val="Hyperlink"/>
                  <w:rFonts w:ascii="Times New Roman" w:eastAsia="SimSun" w:hAnsi="Times New Roman" w:cs="Times New Roman"/>
                  <w:b w:val="0"/>
                  <w:caps w:val="0"/>
                  <w:color w:val="auto"/>
                  <w:sz w:val="24"/>
                  <w:szCs w:val="24"/>
                  <w:lang w:eastAsia="zh-CN"/>
                </w:rPr>
                <w:t>https://eberly.wvu.edu/news-events/eberly-news/2021/05/11/eberly-college-announces-outstanding-students</w:t>
              </w:r>
            </w:hyperlink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 </w:t>
            </w:r>
          </w:p>
          <w:p w14:paraId="55895290" w14:textId="77777777" w:rsidR="00204A95" w:rsidRPr="00335F26" w:rsidRDefault="00204A95" w:rsidP="005F7C6E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</w:p>
          <w:p w14:paraId="57EA1704" w14:textId="0BA03AB0" w:rsidR="00347D0E" w:rsidRPr="00335F26" w:rsidRDefault="00347D0E" w:rsidP="00D16A36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 xml:space="preserve">JAVA Software Engineer Certificate </w:t>
            </w:r>
            <w:r w:rsidR="00D16A36" w:rsidRPr="00335F26">
              <w:rPr>
                <w:rFonts w:ascii="Times New Roman" w:eastAsia="SimSun" w:hAnsi="Times New Roman" w:cs="Times New Roman"/>
                <w:caps w:val="0"/>
                <w:color w:val="auto"/>
                <w:sz w:val="24"/>
                <w:szCs w:val="24"/>
                <w:lang w:eastAsia="zh-CN"/>
              </w:rPr>
              <w:t xml:space="preserve">                                                                               </w:t>
            </w:r>
            <w:r w:rsidR="00D16A36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2015</w:t>
            </w:r>
          </w:p>
          <w:p w14:paraId="091110AF" w14:textId="4EE4013B" w:rsidR="00347D0E" w:rsidRPr="00335F26" w:rsidRDefault="00347D0E" w:rsidP="00792414">
            <w:pPr>
              <w:pStyle w:val="Heading2"/>
              <w:spacing w:after="0"/>
              <w:ind w:left="-288"/>
              <w:contextualSpacing w:val="0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Computer Education Authorization and Certificate </w:t>
            </w:r>
          </w:p>
        </w:tc>
      </w:tr>
    </w:tbl>
    <w:p w14:paraId="0E62F40A" w14:textId="1D7608DD" w:rsidR="00C17716" w:rsidRPr="00335F26" w:rsidRDefault="005A6314" w:rsidP="00C17716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</w:rPr>
        <w:t>PUBLICATIONS</w:t>
      </w:r>
      <w:r w:rsidR="00835C54">
        <w:rPr>
          <w:rFonts w:ascii="Times New Roman" w:hAnsi="Times New Roman" w:cs="Times New Roman"/>
          <w:caps w:val="0"/>
          <w:color w:val="auto"/>
          <w:u w:val="single"/>
        </w:rPr>
        <w:t xml:space="preserve"> &amp; ABSTRACTS</w:t>
      </w:r>
    </w:p>
    <w:tbl>
      <w:tblPr>
        <w:tblStyle w:val="TableGrid"/>
        <w:tblW w:w="5000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337"/>
      </w:tblGrid>
      <w:tr w:rsidR="00335F26" w:rsidRPr="00335F26" w14:paraId="5BE0BFD9" w14:textId="77777777" w:rsidTr="00C5435F">
        <w:trPr>
          <w:trHeight w:val="1237"/>
        </w:trPr>
        <w:tc>
          <w:tcPr>
            <w:tcW w:w="9337" w:type="dxa"/>
          </w:tcPr>
          <w:p w14:paraId="0A142E20" w14:textId="5391D69A" w:rsidR="00F15183" w:rsidRDefault="00F15183" w:rsidP="00F15183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(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In-preparation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Fan, Y.,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Fisher., G.,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Elmore, A. &amp; McNeil, B.E. (</w:t>
            </w:r>
            <w:r w:rsidR="00564F2C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2026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 </w:t>
            </w:r>
            <w:r w:rsidRPr="007C084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Tree Crown-scale </w:t>
            </w:r>
            <w:proofErr w:type="spellStart"/>
            <w:r w:rsidRPr="007C084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Greendown</w:t>
            </w:r>
            <w:proofErr w:type="spellEnd"/>
            <w:r w:rsidRPr="007C084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Rates from Landsat Phenology Data at eight NEON Sites in the Broadleaf Deciduous Forests of North America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Pr="007C084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Remote Sensing</w:t>
            </w:r>
            <w:r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of Environment</w:t>
            </w:r>
            <w:r w:rsidRPr="007C084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.</w:t>
            </w:r>
          </w:p>
          <w:p w14:paraId="433A4775" w14:textId="77777777" w:rsidR="00F15183" w:rsidRDefault="00F15183" w:rsidP="00F15183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  <w:p w14:paraId="2DD4386F" w14:textId="4107CF3F" w:rsidR="00F15183" w:rsidRPr="00335F26" w:rsidRDefault="00F15183" w:rsidP="00F15183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(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In-</w:t>
            </w:r>
            <w:r w:rsidRPr="001A6DF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preparation</w:t>
            </w:r>
            <w:r w:rsidRPr="001A6DF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F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an,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Y.,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I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ndomenico,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A.,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K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eefer,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G.,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P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owell,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M.,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C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hannels,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C.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C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ade,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E.,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H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ughes,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C.,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N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icolai,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L.,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E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lmore,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A.,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M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N</w:t>
            </w:r>
            <w:r w:rsidRPr="001A6DF8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>eil</w:t>
            </w:r>
            <w:r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000000"/>
                <w:sz w:val="24"/>
                <w:szCs w:val="24"/>
              </w:rPr>
              <w:t xml:space="preserve">., B </w:t>
            </w:r>
            <w:r w:rsidRPr="001A6DF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(</w:t>
            </w:r>
            <w:r w:rsidR="00564F2C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2026</w:t>
            </w:r>
            <w:r w:rsidRPr="001A6DF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 Leaf Angle </w:t>
            </w:r>
            <w:proofErr w:type="spellStart"/>
            <w:r w:rsidRPr="001A6DF8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Phenologies</w:t>
            </w:r>
            <w:proofErr w:type="spellEnd"/>
            <w:r w:rsidRPr="00675241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of Broadleaf Deciduous Forests Ecosystems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Pr="007C084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Agricultural and Forest Meteorology</w:t>
            </w:r>
            <w:r w:rsidRPr="00E9472C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.</w:t>
            </w:r>
          </w:p>
          <w:p w14:paraId="4185C780" w14:textId="77777777" w:rsidR="00F15183" w:rsidRDefault="00F15183" w:rsidP="00F15183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  <w:p w14:paraId="3FDBD767" w14:textId="77777777" w:rsidR="004F2D02" w:rsidRDefault="00F15183" w:rsidP="004F2D0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(</w:t>
            </w:r>
            <w:r w:rsidR="00D40B30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In review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Fan, Y., Elmore, A. &amp; McNeil, B.E. (202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5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 </w:t>
            </w:r>
            <w:r w:rsidRPr="009F3AE0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Testing tree crown economics with NEON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Pr="00E9472C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Ecology.</w:t>
            </w:r>
          </w:p>
          <w:p w14:paraId="00003B5F" w14:textId="77777777" w:rsidR="004F2D02" w:rsidRDefault="004F2D02" w:rsidP="004F2D02">
            <w:pPr>
              <w:pStyle w:val="Heading2"/>
              <w:spacing w:after="0"/>
              <w:ind w:left="-28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6C50294B" w14:textId="2815ED8C" w:rsidR="004F2D02" w:rsidRPr="004F2D02" w:rsidRDefault="004F2D02" w:rsidP="004F2D0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4F2D02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lastRenderedPageBreak/>
              <w:t xml:space="preserve">Fan, Y. and B. McNeil.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(</w:t>
            </w:r>
            <w:r w:rsidRPr="004F2D02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2025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)</w:t>
            </w:r>
            <w:r w:rsidRPr="004F2D02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 Crown Traits of Broadleaf Deciduous Trees at NEON Forest Sites (2018-2022) ver 1. Environmental Data Initiative. https://doi.org/10.6073/pasta/f022939a1245a646336ff48946026ea8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</w:p>
          <w:p w14:paraId="558CBDE8" w14:textId="77777777" w:rsidR="004F2D02" w:rsidRDefault="004F2D02" w:rsidP="004F2D0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  <w:p w14:paraId="5995331D" w14:textId="6C46DDBC" w:rsidR="004F2D02" w:rsidRPr="004F2D02" w:rsidRDefault="004F2D02" w:rsidP="004F2D0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4F2D02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Fan, Y. and B. McNeil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 (</w:t>
            </w:r>
            <w:r w:rsidRPr="004F2D02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2025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)</w:t>
            </w:r>
            <w:r w:rsidRPr="004F2D02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 Leaf Angle of North America Broadleaf Deciduous Trees: 2021 - 2023 ver 1. Environmental Data Initiative. https://doi.org/10.6073/pasta/4e1df9ab343dcb1c1df039ebe571991b.</w:t>
            </w:r>
          </w:p>
          <w:p w14:paraId="6C9DB098" w14:textId="77777777" w:rsidR="004F2D02" w:rsidRDefault="004F2D02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  <w:p w14:paraId="3DB79D9D" w14:textId="2350C4E1" w:rsidR="0036190F" w:rsidRDefault="0036190F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6190F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Indomenico, A., McNeil, B. E., &amp; Fan, Y. (2024). Does the phenology of mean leaf angle track atmospheric vapor pressure </w:t>
            </w:r>
            <w:proofErr w:type="gramStart"/>
            <w:r w:rsidRPr="0036190F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deficit?.</w:t>
            </w:r>
            <w:proofErr w:type="gramEnd"/>
            <w:r w:rsidRPr="0036190F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 </w:t>
            </w:r>
            <w:r w:rsidRPr="0036190F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AGU24</w:t>
            </w:r>
            <w:r w:rsidRPr="0036190F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</w:t>
            </w:r>
          </w:p>
          <w:p w14:paraId="125B5CFF" w14:textId="77777777" w:rsidR="0036190F" w:rsidRDefault="0036190F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  <w:p w14:paraId="1E89E943" w14:textId="78ED2BD6" w:rsidR="00D22D5A" w:rsidRPr="00BB56EA" w:rsidRDefault="00D22D5A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Fan, Y., </w:t>
            </w:r>
            <w:r w:rsidR="00882EA6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Cade, E.R., Channels, C.W., Fisher, G.B., Guinn, S., Hughes, C., Nicolai, L.R</w:t>
            </w:r>
            <w:r w:rsidR="00882EA6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 xml:space="preserve">., 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Elmore, A. &amp; McNeil, B.E. (</w:t>
            </w:r>
            <w:r w:rsidR="00882EA6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202</w:t>
            </w:r>
            <w:r w:rsidR="00D259E1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  <w:t>3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) Does Tree Crown Architecture Differ by Tree Species? A test with NEON data. 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AGU Fall Meeting </w:t>
            </w:r>
            <w:r w:rsidR="00882EA6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2023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, held in </w:t>
            </w:r>
            <w:r w:rsidR="00882EA6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  <w:lang w:eastAsia="zh-CN"/>
              </w:rPr>
              <w:t>San Francisco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, </w:t>
            </w:r>
            <w:r w:rsidR="00882EA6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CA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,</w:t>
            </w:r>
            <w:r w:rsidR="00222E52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11-15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 xml:space="preserve"> December 202</w:t>
            </w:r>
            <w:r w:rsidR="00882EA6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3.</w:t>
            </w:r>
            <w:r w:rsidR="00BB56EA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(poster available at </w:t>
            </w:r>
            <w:r w:rsidR="00BB56EA" w:rsidRPr="001B7533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https://agu23.ipostersessions.com/default.aspx?s=39-8A-74-C4-8F-FA-BE-3C-D5-10-34-43-12-04-2D-19#popup-abstract</w:t>
            </w:r>
            <w:r w:rsidR="00BB56EA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)</w:t>
            </w:r>
          </w:p>
          <w:p w14:paraId="3917A9FA" w14:textId="132C1E0F" w:rsidR="00F227B9" w:rsidRPr="00335F26" w:rsidRDefault="00F227B9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</w:tc>
      </w:tr>
      <w:tr w:rsidR="00335F26" w:rsidRPr="00335F26" w14:paraId="122B6CD9" w14:textId="77777777" w:rsidTr="00E36AB9">
        <w:trPr>
          <w:trHeight w:val="1066"/>
        </w:trPr>
        <w:tc>
          <w:tcPr>
            <w:tcW w:w="9337" w:type="dxa"/>
          </w:tcPr>
          <w:p w14:paraId="64B2F7B8" w14:textId="62ECDDFA" w:rsidR="00D24551" w:rsidRPr="00335F26" w:rsidRDefault="00D24551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lastRenderedPageBreak/>
              <w:t xml:space="preserve">Keefer, G., Fan, Y., Elmore, A. &amp; McNeil, B.E. (2022) Leaf Angle </w:t>
            </w:r>
            <w:proofErr w:type="spellStart"/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Phenologies</w:t>
            </w:r>
            <w:proofErr w:type="spellEnd"/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of Tree Species Surrounding Nine NEON Towers. 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AGU Fall Meeting 2022, held in Chicago, IL, 12-16 December 2022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 id. B45L-1875.</w:t>
            </w:r>
            <w:r w:rsidR="0067666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</w:t>
            </w:r>
            <w:r w:rsidR="00FA0AC7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https://ui.adsabs.harvard.edu/abs/2022AGUFM.B45L1875K/abstract</w:t>
            </w:r>
          </w:p>
          <w:p w14:paraId="272A05C0" w14:textId="5C813AA0" w:rsidR="00FA0AC7" w:rsidRPr="00335F26" w:rsidRDefault="00FA0AC7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</w:tc>
      </w:tr>
      <w:tr w:rsidR="00335F26" w:rsidRPr="00335F26" w14:paraId="08EF138F" w14:textId="77777777" w:rsidTr="00E36AB9">
        <w:trPr>
          <w:trHeight w:val="1264"/>
        </w:trPr>
        <w:tc>
          <w:tcPr>
            <w:tcW w:w="9337" w:type="dxa"/>
          </w:tcPr>
          <w:p w14:paraId="3B544C83" w14:textId="420CDA99" w:rsidR="00842851" w:rsidRPr="00335F26" w:rsidRDefault="00361DE7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Brown</w:t>
            </w:r>
            <w:r w:rsidR="00842851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, </w:t>
            </w:r>
            <w:r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W</w:t>
            </w:r>
            <w:r w:rsidR="00842851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., McNeil, B., Elmore, A., Guinn, S. &amp; Fan, Y (2021) How Does the Decline in Summer Greenness Differ by Tree Species? A Test Across Nine NEON Sites</w:t>
            </w:r>
            <w:r w:rsidR="0082733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. </w:t>
            </w:r>
            <w:r w:rsidR="0082733C"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AGU Fall Meeting 2021, held in New Orleans, LA, 13-17 December 2021</w:t>
            </w:r>
            <w:r w:rsidR="0082733C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 id. B25I-1596. https://ui.adsabs.harvard.edu/abs/2021AGUFM.B25I1596B/abstract</w:t>
            </w:r>
          </w:p>
          <w:p w14:paraId="0BD5E699" w14:textId="77777777" w:rsidR="00842851" w:rsidRPr="00335F26" w:rsidRDefault="00842851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  <w:p w14:paraId="2E799252" w14:textId="76D194F3" w:rsidR="00C17716" w:rsidRPr="00335F26" w:rsidRDefault="008B6FF5" w:rsidP="00152CAA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  <w:lang w:eastAsia="zh-CN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Maxwell, A. E., Bester, M. S., Guillen, L. A., Ramezan, C. A., Carpinello, D. J., Fan, Y., Hartley, F.M., Maynard, S.M. &amp; Pyron, J. L. (2020) Semantic segmentation deep learning for extracting surface mine extents from historic topographic maps. </w:t>
            </w:r>
            <w:r w:rsidRPr="00335F26">
              <w:rPr>
                <w:rFonts w:ascii="Times New Roman" w:eastAsia="SimSun" w:hAnsi="Times New Roman" w:cs="Times New Roman"/>
                <w:b w:val="0"/>
                <w:i/>
                <w:iCs/>
                <w:caps w:val="0"/>
                <w:color w:val="auto"/>
                <w:sz w:val="24"/>
                <w:szCs w:val="24"/>
              </w:rPr>
              <w:t>Remote Sensing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, 12(24), 4145.</w:t>
            </w:r>
            <w:r w:rsidR="00676669"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 xml:space="preserve"> https://doi.org/10.3390/rs12244145</w:t>
            </w:r>
          </w:p>
        </w:tc>
      </w:tr>
    </w:tbl>
    <w:p w14:paraId="4D9E23C9" w14:textId="6BB53EB9" w:rsidR="009A302F" w:rsidRPr="00335F26" w:rsidRDefault="001E1A92" w:rsidP="009A302F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olor w:val="auto"/>
          <w:u w:val="single"/>
        </w:rPr>
        <w:t>SKILLS &amp; TECHNIQUES</w:t>
      </w:r>
    </w:p>
    <w:tbl>
      <w:tblPr>
        <w:tblStyle w:val="TableGrid"/>
        <w:tblW w:w="5048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3780"/>
        <w:gridCol w:w="5647"/>
      </w:tblGrid>
      <w:tr w:rsidR="004120EE" w:rsidRPr="00335F26" w14:paraId="0B585E52" w14:textId="77777777" w:rsidTr="001B0297">
        <w:trPr>
          <w:trHeight w:val="1282"/>
        </w:trPr>
        <w:tc>
          <w:tcPr>
            <w:tcW w:w="3780" w:type="dxa"/>
          </w:tcPr>
          <w:p w14:paraId="79E872E6" w14:textId="21D73CB2" w:rsidR="004977F1" w:rsidRDefault="004977F1" w:rsidP="00A56574">
            <w:pPr>
              <w:pStyle w:val="ListBullet"/>
              <w:numPr>
                <w:ilvl w:val="0"/>
                <w:numId w:val="0"/>
              </w:numPr>
              <w:ind w:left="-28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Airborne/terrestrial LiDAR</w:t>
            </w:r>
          </w:p>
          <w:p w14:paraId="1539EA85" w14:textId="328A2CE1" w:rsidR="00A56574" w:rsidRPr="00335F26" w:rsidRDefault="00A56574" w:rsidP="00A56574">
            <w:pPr>
              <w:pStyle w:val="ListBullet"/>
              <w:numPr>
                <w:ilvl w:val="0"/>
                <w:numId w:val="0"/>
              </w:numPr>
              <w:ind w:left="-28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ArcGIS software suite</w:t>
            </w:r>
          </w:p>
          <w:p w14:paraId="4E0E42EE" w14:textId="2E769626" w:rsidR="000A1A41" w:rsidRDefault="000A1A41" w:rsidP="000A1A41">
            <w:pPr>
              <w:pStyle w:val="ListBullet"/>
              <w:numPr>
                <w:ilvl w:val="0"/>
                <w:numId w:val="0"/>
              </w:numPr>
              <w:ind w:left="-28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Python</w:t>
            </w:r>
          </w:p>
          <w:p w14:paraId="46E880E1" w14:textId="5A1AB7E9" w:rsidR="004120EE" w:rsidRPr="00335F26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</w:t>
            </w: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rogramming </w:t>
            </w:r>
          </w:p>
          <w:p w14:paraId="60A51AF1" w14:textId="77777777" w:rsidR="004120EE" w:rsidRPr="00335F26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MATLAB</w:t>
            </w:r>
          </w:p>
          <w:p w14:paraId="39077C46" w14:textId="77777777" w:rsidR="004120EE" w:rsidRPr="00335F26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JMP</w:t>
            </w:r>
          </w:p>
          <w:p w14:paraId="16AD59A8" w14:textId="12D53A1C" w:rsidR="004120EE" w:rsidRPr="00335F26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47" w:type="dxa"/>
          </w:tcPr>
          <w:p w14:paraId="53AD206E" w14:textId="33C1F713" w:rsidR="004977F1" w:rsidRDefault="004977F1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Geographical Information Systems</w:t>
            </w:r>
          </w:p>
          <w:p w14:paraId="6F9F7632" w14:textId="5CAF7F22" w:rsidR="004120EE" w:rsidRPr="00335F26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ENVI</w:t>
            </w:r>
          </w:p>
          <w:p w14:paraId="53863CE5" w14:textId="77777777" w:rsidR="004120EE" w:rsidRPr="00335F26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ERDAS IMAGINE</w:t>
            </w:r>
          </w:p>
          <w:p w14:paraId="5FDB0A36" w14:textId="77777777" w:rsidR="004120EE" w:rsidRPr="00335F26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5F2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ImageJ / Fiji</w:t>
            </w:r>
          </w:p>
          <w:p w14:paraId="71239E78" w14:textId="77777777" w:rsidR="004120EE" w:rsidRPr="005F3115" w:rsidRDefault="004120EE" w:rsidP="004120EE">
            <w:pPr>
              <w:pStyle w:val="ListBullet"/>
              <w:numPr>
                <w:ilvl w:val="0"/>
                <w:numId w:val="0"/>
              </w:numPr>
              <w:ind w:left="-288"/>
              <w:contextualSpacing w:val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5F3115">
              <w:rPr>
                <w:rFonts w:ascii="Times New Roman" w:hAnsi="Times New Roman" w:cs="Times New Roman"/>
                <w:bCs/>
                <w:caps/>
                <w:color w:val="auto"/>
                <w:sz w:val="24"/>
                <w:szCs w:val="24"/>
              </w:rPr>
              <w:t>SQL</w:t>
            </w:r>
            <w:r w:rsidRPr="005F3115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 </w:t>
            </w:r>
          </w:p>
          <w:p w14:paraId="7E834E29" w14:textId="77777777" w:rsidR="004120EE" w:rsidRPr="005F3115" w:rsidRDefault="004120EE" w:rsidP="004120EE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bCs/>
                <w:caps w:val="0"/>
                <w:color w:val="auto"/>
                <w:sz w:val="24"/>
                <w:szCs w:val="24"/>
              </w:rPr>
            </w:pPr>
            <w:r w:rsidRPr="005F3115"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</w:rPr>
              <w:t>LAStools</w:t>
            </w:r>
          </w:p>
          <w:p w14:paraId="786665B2" w14:textId="1D2B4FB6" w:rsidR="004120EE" w:rsidRPr="00335F26" w:rsidRDefault="004120EE" w:rsidP="004120EE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</w:tc>
      </w:tr>
    </w:tbl>
    <w:p w14:paraId="38FD6BFF" w14:textId="2A09FDC1" w:rsidR="00567DBA" w:rsidRPr="00335F26" w:rsidRDefault="001D6010" w:rsidP="00567DBA">
      <w:pPr>
        <w:pStyle w:val="Heading1"/>
        <w:rPr>
          <w:rFonts w:ascii="Times New Roman" w:hAnsi="Times New Roman" w:cs="Times New Roman"/>
          <w:color w:val="auto"/>
          <w:u w:val="single"/>
        </w:rPr>
      </w:pPr>
      <w:r w:rsidRPr="00335F26">
        <w:rPr>
          <w:rFonts w:ascii="Times New Roman" w:hAnsi="Times New Roman" w:cs="Times New Roman"/>
          <w:caps w:val="0"/>
          <w:color w:val="auto"/>
          <w:u w:val="single"/>
          <w:lang w:eastAsia="zh-CN"/>
        </w:rPr>
        <w:t xml:space="preserve">PROFESSIONAL SOCIETY SERVICE </w:t>
      </w:r>
      <w:r w:rsidR="006E4BAA" w:rsidRPr="00335F26">
        <w:rPr>
          <w:rFonts w:ascii="Times New Roman" w:hAnsi="Times New Roman" w:cs="Times New Roman"/>
          <w:caps w:val="0"/>
          <w:color w:val="auto"/>
          <w:u w:val="single"/>
          <w:lang w:eastAsia="zh-CN"/>
        </w:rPr>
        <w:t>&amp;</w:t>
      </w:r>
      <w:r w:rsidRPr="00335F26">
        <w:rPr>
          <w:rFonts w:ascii="Times New Roman" w:hAnsi="Times New Roman" w:cs="Times New Roman"/>
          <w:caps w:val="0"/>
          <w:color w:val="auto"/>
          <w:u w:val="single"/>
          <w:lang w:eastAsia="zh-CN"/>
        </w:rPr>
        <w:t xml:space="preserve"> MEMBERSHIP</w:t>
      </w:r>
      <w:r w:rsidR="00F41DBA" w:rsidRPr="00335F26">
        <w:rPr>
          <w:rFonts w:ascii="Times New Roman" w:hAnsi="Times New Roman" w:cs="Times New Roman"/>
          <w:caps w:val="0"/>
          <w:color w:val="auto"/>
          <w:u w:val="single"/>
          <w:lang w:eastAsia="zh-CN"/>
        </w:rPr>
        <w:t>S</w:t>
      </w:r>
    </w:p>
    <w:tbl>
      <w:tblPr>
        <w:tblStyle w:val="TableGrid"/>
        <w:tblW w:w="5048" w:type="pct"/>
        <w:tblInd w:w="-20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4713"/>
        <w:gridCol w:w="4714"/>
      </w:tblGrid>
      <w:tr w:rsidR="00335F26" w:rsidRPr="00335F26" w14:paraId="162DBBAD" w14:textId="77777777" w:rsidTr="001B0297">
        <w:trPr>
          <w:trHeight w:val="499"/>
        </w:trPr>
        <w:tc>
          <w:tcPr>
            <w:tcW w:w="4713" w:type="dxa"/>
          </w:tcPr>
          <w:p w14:paraId="6B9116D4" w14:textId="77777777" w:rsidR="001B0297" w:rsidRPr="00335F26" w:rsidRDefault="001B0297" w:rsidP="00F838C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American Geophysical Union</w:t>
            </w:r>
          </w:p>
          <w:p w14:paraId="55E0E76F" w14:textId="77777777" w:rsidR="001B0297" w:rsidRPr="00335F26" w:rsidRDefault="001B0297" w:rsidP="00F838C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Association of American Geographers</w:t>
            </w:r>
          </w:p>
        </w:tc>
        <w:tc>
          <w:tcPr>
            <w:tcW w:w="4714" w:type="dxa"/>
          </w:tcPr>
          <w:p w14:paraId="7ED283A5" w14:textId="009C9BF6" w:rsidR="001B0297" w:rsidRPr="00335F26" w:rsidRDefault="001B0297" w:rsidP="00F838C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Women in Remote Sensing (</w:t>
            </w:r>
            <w:r w:rsidR="00D3547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AAG group</w:t>
            </w:r>
            <w:r w:rsidRPr="00335F26"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  <w:t>)</w:t>
            </w:r>
          </w:p>
          <w:p w14:paraId="5AC6C2D8" w14:textId="0C1069A4" w:rsidR="001B0297" w:rsidRPr="00335F26" w:rsidRDefault="001B0297" w:rsidP="00F838C2">
            <w:pPr>
              <w:pStyle w:val="Heading2"/>
              <w:spacing w:after="0"/>
              <w:ind w:left="-288"/>
              <w:rPr>
                <w:rFonts w:ascii="Times New Roman" w:eastAsia="SimSun" w:hAnsi="Times New Roman" w:cs="Times New Roman"/>
                <w:b w:val="0"/>
                <w:caps w:val="0"/>
                <w:color w:val="auto"/>
                <w:sz w:val="24"/>
                <w:szCs w:val="24"/>
              </w:rPr>
            </w:pPr>
          </w:p>
        </w:tc>
      </w:tr>
    </w:tbl>
    <w:p w14:paraId="06010F2E" w14:textId="06AB2CD1" w:rsidR="00B51D1B" w:rsidRPr="00335F26" w:rsidRDefault="00B51D1B" w:rsidP="006E1507">
      <w:pPr>
        <w:rPr>
          <w:rFonts w:ascii="Times New Roman" w:hAnsi="Times New Roman" w:cs="Times New Roman"/>
          <w:color w:val="auto"/>
        </w:rPr>
      </w:pPr>
    </w:p>
    <w:sectPr w:rsidR="00B51D1B" w:rsidRPr="00335F26" w:rsidSect="00A775CE">
      <w:headerReference w:type="default" r:id="rId10"/>
      <w:footerReference w:type="default" r:id="rId11"/>
      <w:headerReference w:type="first" r:id="rId12"/>
      <w:pgSz w:w="12240" w:h="15840" w:code="1"/>
      <w:pgMar w:top="1152" w:right="1440" w:bottom="1152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01977" w14:textId="77777777" w:rsidR="009A1273" w:rsidRDefault="009A1273" w:rsidP="0068194B">
      <w:r>
        <w:separator/>
      </w:r>
    </w:p>
    <w:p w14:paraId="45DDD1DB" w14:textId="77777777" w:rsidR="009A1273" w:rsidRDefault="009A1273"/>
    <w:p w14:paraId="69C8A06A" w14:textId="77777777" w:rsidR="009A1273" w:rsidRDefault="009A1273"/>
  </w:endnote>
  <w:endnote w:type="continuationSeparator" w:id="0">
    <w:p w14:paraId="465FC543" w14:textId="77777777" w:rsidR="009A1273" w:rsidRDefault="009A1273" w:rsidP="0068194B">
      <w:r>
        <w:continuationSeparator/>
      </w:r>
    </w:p>
    <w:p w14:paraId="631F6B49" w14:textId="77777777" w:rsidR="009A1273" w:rsidRDefault="009A1273"/>
    <w:p w14:paraId="4763C874" w14:textId="77777777" w:rsidR="009A1273" w:rsidRDefault="009A12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MT">
    <w:altName w:val="Times New Roman"/>
    <w:panose1 w:val="020B0604020202020204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F63A25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5724C" w14:textId="77777777" w:rsidR="009A1273" w:rsidRDefault="009A1273" w:rsidP="0068194B">
      <w:r>
        <w:separator/>
      </w:r>
    </w:p>
    <w:p w14:paraId="0D8EC62C" w14:textId="77777777" w:rsidR="009A1273" w:rsidRDefault="009A1273"/>
    <w:p w14:paraId="39554380" w14:textId="77777777" w:rsidR="009A1273" w:rsidRDefault="009A1273"/>
  </w:footnote>
  <w:footnote w:type="continuationSeparator" w:id="0">
    <w:p w14:paraId="2B1035DF" w14:textId="77777777" w:rsidR="009A1273" w:rsidRDefault="009A1273" w:rsidP="0068194B">
      <w:r>
        <w:continuationSeparator/>
      </w:r>
    </w:p>
    <w:p w14:paraId="27EF8614" w14:textId="77777777" w:rsidR="009A1273" w:rsidRDefault="009A1273"/>
    <w:p w14:paraId="2AF76D7B" w14:textId="77777777" w:rsidR="009A1273" w:rsidRDefault="009A12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229BD" w14:textId="5185C67B" w:rsidR="0063310B" w:rsidRDefault="00824FA7">
    <w:pPr>
      <w:pStyle w:val="Header"/>
    </w:pPr>
    <w:r>
      <w:rPr>
        <w:lang w:eastAsia="zh-CN"/>
      </w:rPr>
      <w:t>Yiting Fan</w:t>
    </w:r>
    <w:r w:rsidRPr="00824FA7">
      <w:rPr>
        <w:lang w:eastAsia="zh-CN"/>
      </w:rPr>
      <w:ptab w:relativeTo="margin" w:alignment="center" w:leader="none"/>
    </w:r>
    <w:r>
      <w:rPr>
        <w:rFonts w:ascii="TimesNewRomanPSMT" w:hAnsi="TimesNewRomanPSMT" w:cs="TimesNewRomanPSMT"/>
        <w:sz w:val="20"/>
        <w:szCs w:val="20"/>
      </w:rPr>
      <w:t xml:space="preserve">Curriculum Vitae as of </w:t>
    </w:r>
    <w:r w:rsidR="00054986">
      <w:rPr>
        <w:rFonts w:ascii="TimesNewRomanPSMT" w:hAnsi="TimesNewRomanPSMT" w:cs="TimesNewRomanPSMT"/>
        <w:sz w:val="20"/>
        <w:szCs w:val="20"/>
        <w:lang w:eastAsia="zh-CN"/>
      </w:rPr>
      <w:t>January</w:t>
    </w:r>
    <w:r w:rsidR="00355ED1">
      <w:rPr>
        <w:rFonts w:ascii="TimesNewRomanPSMT" w:hAnsi="TimesNewRomanPSMT" w:cs="TimesNewRomanPSMT" w:hint="eastAsia"/>
        <w:sz w:val="20"/>
        <w:szCs w:val="20"/>
        <w:lang w:eastAsia="zh-CN"/>
      </w:rPr>
      <w:t xml:space="preserve"> </w:t>
    </w:r>
    <w:r>
      <w:rPr>
        <w:rFonts w:ascii="TimesNewRomanPSMT" w:hAnsi="TimesNewRomanPSMT" w:cs="TimesNewRomanPSMT"/>
        <w:sz w:val="20"/>
        <w:szCs w:val="20"/>
      </w:rPr>
      <w:t>202</w:t>
    </w:r>
    <w:r w:rsidR="00054986">
      <w:rPr>
        <w:rFonts w:ascii="TimesNewRomanPSMT" w:hAnsi="TimesNewRomanPSMT" w:cs="TimesNewRomanPSMT"/>
        <w:sz w:val="20"/>
        <w:szCs w:val="20"/>
        <w:lang w:eastAsia="zh-CN"/>
      </w:rPr>
      <w:t>6</w:t>
    </w:r>
    <w:r w:rsidRPr="00824FA7">
      <w:rPr>
        <w:lang w:eastAsia="zh-CN"/>
      </w:rPr>
      <w:ptab w:relativeTo="margin" w:alignment="right" w:leader="none"/>
    </w:r>
    <w:r>
      <w:rPr>
        <w:rFonts w:hint="eastAsia"/>
        <w:lang w:eastAsia="zh-CN"/>
      </w:rPr>
      <w:t>Page</w:t>
    </w:r>
    <w:r>
      <w:rPr>
        <w:lang w:eastAsia="zh-CN"/>
      </w:rPr>
      <w:t xml:space="preserve"> </w:t>
    </w:r>
    <w:r>
      <w:rPr>
        <w:lang w:eastAsia="zh-CN"/>
      </w:rPr>
      <w:fldChar w:fldCharType="begin"/>
    </w:r>
    <w:r>
      <w:rPr>
        <w:lang w:eastAsia="zh-CN"/>
      </w:rPr>
      <w:instrText xml:space="preserve"> PAGE   \* MERGEFORMAT </w:instrText>
    </w:r>
    <w:r>
      <w:rPr>
        <w:lang w:eastAsia="zh-CN"/>
      </w:rPr>
      <w:fldChar w:fldCharType="separate"/>
    </w:r>
    <w:r>
      <w:rPr>
        <w:noProof/>
        <w:lang w:eastAsia="zh-CN"/>
      </w:rPr>
      <w:t>1</w:t>
    </w:r>
    <w:r>
      <w:rPr>
        <w:noProof/>
        <w:lang w:eastAsia="zh-CN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1D2E1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B6B7CC6" wp14:editId="559E92F7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5D81C281" id="Straight Connector 5" o:spid="_x0000_s1026" alt="&quot;&quot;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135C192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8E264FD"/>
    <w:multiLevelType w:val="hybridMultilevel"/>
    <w:tmpl w:val="1D4AE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9347B0"/>
    <w:multiLevelType w:val="hybridMultilevel"/>
    <w:tmpl w:val="FCDC4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3" w15:restartNumberingAfterBreak="0">
    <w:nsid w:val="1FBC1440"/>
    <w:multiLevelType w:val="multilevel"/>
    <w:tmpl w:val="237A6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711D42"/>
    <w:multiLevelType w:val="hybridMultilevel"/>
    <w:tmpl w:val="2BBAE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4F83EF5"/>
    <w:multiLevelType w:val="hybridMultilevel"/>
    <w:tmpl w:val="0E36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D601CD"/>
    <w:multiLevelType w:val="hybridMultilevel"/>
    <w:tmpl w:val="76DEA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291324"/>
    <w:multiLevelType w:val="multilevel"/>
    <w:tmpl w:val="C02275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9" w15:restartNumberingAfterBreak="0">
    <w:nsid w:val="41470F79"/>
    <w:multiLevelType w:val="hybridMultilevel"/>
    <w:tmpl w:val="A3DE1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910C1"/>
    <w:multiLevelType w:val="hybridMultilevel"/>
    <w:tmpl w:val="E07CA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4DD6892"/>
    <w:multiLevelType w:val="hybridMultilevel"/>
    <w:tmpl w:val="CDEC6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A5F87"/>
    <w:multiLevelType w:val="multilevel"/>
    <w:tmpl w:val="C02275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4" w15:restartNumberingAfterBreak="0">
    <w:nsid w:val="64EF72B6"/>
    <w:multiLevelType w:val="multilevel"/>
    <w:tmpl w:val="1ECCD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C804DE"/>
    <w:multiLevelType w:val="multilevel"/>
    <w:tmpl w:val="978A229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6" w15:restartNumberingAfterBreak="0">
    <w:nsid w:val="7EEF5E7F"/>
    <w:multiLevelType w:val="hybridMultilevel"/>
    <w:tmpl w:val="02561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615860">
    <w:abstractNumId w:val="9"/>
  </w:num>
  <w:num w:numId="2" w16cid:durableId="487093064">
    <w:abstractNumId w:val="8"/>
  </w:num>
  <w:num w:numId="3" w16cid:durableId="1916432306">
    <w:abstractNumId w:val="7"/>
  </w:num>
  <w:num w:numId="4" w16cid:durableId="1433160331">
    <w:abstractNumId w:val="6"/>
  </w:num>
  <w:num w:numId="5" w16cid:durableId="957489783">
    <w:abstractNumId w:val="12"/>
  </w:num>
  <w:num w:numId="6" w16cid:durableId="125707223">
    <w:abstractNumId w:val="3"/>
  </w:num>
  <w:num w:numId="7" w16cid:durableId="753865215">
    <w:abstractNumId w:val="15"/>
  </w:num>
  <w:num w:numId="8" w16cid:durableId="1483543475">
    <w:abstractNumId w:val="2"/>
  </w:num>
  <w:num w:numId="9" w16cid:durableId="451554124">
    <w:abstractNumId w:val="21"/>
  </w:num>
  <w:num w:numId="10" w16cid:durableId="512690095">
    <w:abstractNumId w:val="5"/>
  </w:num>
  <w:num w:numId="11" w16cid:durableId="2099477545">
    <w:abstractNumId w:val="4"/>
  </w:num>
  <w:num w:numId="12" w16cid:durableId="2030133318">
    <w:abstractNumId w:val="1"/>
  </w:num>
  <w:num w:numId="13" w16cid:durableId="2093160528">
    <w:abstractNumId w:val="0"/>
  </w:num>
  <w:num w:numId="14" w16cid:durableId="1627076153">
    <w:abstractNumId w:val="22"/>
  </w:num>
  <w:num w:numId="15" w16cid:durableId="555625951">
    <w:abstractNumId w:val="26"/>
  </w:num>
  <w:num w:numId="16" w16cid:durableId="1764647893">
    <w:abstractNumId w:val="16"/>
  </w:num>
  <w:num w:numId="17" w16cid:durableId="958534296">
    <w:abstractNumId w:val="10"/>
  </w:num>
  <w:num w:numId="18" w16cid:durableId="507406350">
    <w:abstractNumId w:val="14"/>
  </w:num>
  <w:num w:numId="19" w16cid:durableId="1819153627">
    <w:abstractNumId w:val="20"/>
  </w:num>
  <w:num w:numId="20" w16cid:durableId="1771779170">
    <w:abstractNumId w:val="17"/>
  </w:num>
  <w:num w:numId="21" w16cid:durableId="1375882693">
    <w:abstractNumId w:val="19"/>
  </w:num>
  <w:num w:numId="22" w16cid:durableId="1527139821">
    <w:abstractNumId w:val="25"/>
  </w:num>
  <w:num w:numId="23" w16cid:durableId="270017680">
    <w:abstractNumId w:val="23"/>
  </w:num>
  <w:num w:numId="24" w16cid:durableId="44525025">
    <w:abstractNumId w:val="18"/>
  </w:num>
  <w:num w:numId="25" w16cid:durableId="329218356">
    <w:abstractNumId w:val="11"/>
  </w:num>
  <w:num w:numId="26" w16cid:durableId="1290742762">
    <w:abstractNumId w:val="24"/>
  </w:num>
  <w:num w:numId="27" w16cid:durableId="2636577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B31"/>
    <w:rsid w:val="000001EF"/>
    <w:rsid w:val="00005070"/>
    <w:rsid w:val="00007322"/>
    <w:rsid w:val="00007728"/>
    <w:rsid w:val="00007847"/>
    <w:rsid w:val="00010D37"/>
    <w:rsid w:val="000134A9"/>
    <w:rsid w:val="00021273"/>
    <w:rsid w:val="00022D99"/>
    <w:rsid w:val="00022EB2"/>
    <w:rsid w:val="00024584"/>
    <w:rsid w:val="00024730"/>
    <w:rsid w:val="00025500"/>
    <w:rsid w:val="00032D23"/>
    <w:rsid w:val="00034C8A"/>
    <w:rsid w:val="000413A9"/>
    <w:rsid w:val="00041880"/>
    <w:rsid w:val="00041897"/>
    <w:rsid w:val="00041DA2"/>
    <w:rsid w:val="00042D93"/>
    <w:rsid w:val="000447C2"/>
    <w:rsid w:val="000472B7"/>
    <w:rsid w:val="00050500"/>
    <w:rsid w:val="00051CDC"/>
    <w:rsid w:val="00053653"/>
    <w:rsid w:val="0005392D"/>
    <w:rsid w:val="00054986"/>
    <w:rsid w:val="00055E95"/>
    <w:rsid w:val="00057BBC"/>
    <w:rsid w:val="0006049D"/>
    <w:rsid w:val="0006085D"/>
    <w:rsid w:val="00060C6E"/>
    <w:rsid w:val="00062566"/>
    <w:rsid w:val="00066654"/>
    <w:rsid w:val="000668DB"/>
    <w:rsid w:val="00066919"/>
    <w:rsid w:val="0007021F"/>
    <w:rsid w:val="0007059B"/>
    <w:rsid w:val="00071EE6"/>
    <w:rsid w:val="00072188"/>
    <w:rsid w:val="000738AC"/>
    <w:rsid w:val="000738DD"/>
    <w:rsid w:val="000750CE"/>
    <w:rsid w:val="00076038"/>
    <w:rsid w:val="00076316"/>
    <w:rsid w:val="000802A7"/>
    <w:rsid w:val="00082EF3"/>
    <w:rsid w:val="00083586"/>
    <w:rsid w:val="00083A3B"/>
    <w:rsid w:val="0008404C"/>
    <w:rsid w:val="00084140"/>
    <w:rsid w:val="00085C0A"/>
    <w:rsid w:val="0009187C"/>
    <w:rsid w:val="00094C13"/>
    <w:rsid w:val="000968E8"/>
    <w:rsid w:val="00097505"/>
    <w:rsid w:val="000A0A38"/>
    <w:rsid w:val="000A1A41"/>
    <w:rsid w:val="000A30BD"/>
    <w:rsid w:val="000A4423"/>
    <w:rsid w:val="000A47A7"/>
    <w:rsid w:val="000A5E8B"/>
    <w:rsid w:val="000A68D8"/>
    <w:rsid w:val="000A69A6"/>
    <w:rsid w:val="000A7A03"/>
    <w:rsid w:val="000B2BA5"/>
    <w:rsid w:val="000B3EC9"/>
    <w:rsid w:val="000B5750"/>
    <w:rsid w:val="000B5908"/>
    <w:rsid w:val="000C1809"/>
    <w:rsid w:val="000C3252"/>
    <w:rsid w:val="000C503D"/>
    <w:rsid w:val="000C576A"/>
    <w:rsid w:val="000C7C9C"/>
    <w:rsid w:val="000D2453"/>
    <w:rsid w:val="000D26BF"/>
    <w:rsid w:val="000D4E33"/>
    <w:rsid w:val="000D59B4"/>
    <w:rsid w:val="000D704D"/>
    <w:rsid w:val="000D73E4"/>
    <w:rsid w:val="000E4B7B"/>
    <w:rsid w:val="000E5B4C"/>
    <w:rsid w:val="000F2F8C"/>
    <w:rsid w:val="000F3842"/>
    <w:rsid w:val="000F41E2"/>
    <w:rsid w:val="000F628A"/>
    <w:rsid w:val="000F69B1"/>
    <w:rsid w:val="000F7E34"/>
    <w:rsid w:val="0010006E"/>
    <w:rsid w:val="001021A8"/>
    <w:rsid w:val="001045A8"/>
    <w:rsid w:val="00105D54"/>
    <w:rsid w:val="001064E8"/>
    <w:rsid w:val="00114A91"/>
    <w:rsid w:val="00117B7B"/>
    <w:rsid w:val="0012086A"/>
    <w:rsid w:val="001210B8"/>
    <w:rsid w:val="001232FD"/>
    <w:rsid w:val="00123CDD"/>
    <w:rsid w:val="00123D9C"/>
    <w:rsid w:val="00123E69"/>
    <w:rsid w:val="00124B4B"/>
    <w:rsid w:val="001255B9"/>
    <w:rsid w:val="001260E3"/>
    <w:rsid w:val="00132A62"/>
    <w:rsid w:val="001374FA"/>
    <w:rsid w:val="001414BA"/>
    <w:rsid w:val="001427E1"/>
    <w:rsid w:val="00144717"/>
    <w:rsid w:val="001459B4"/>
    <w:rsid w:val="00146619"/>
    <w:rsid w:val="00147734"/>
    <w:rsid w:val="001506B3"/>
    <w:rsid w:val="001525A5"/>
    <w:rsid w:val="00152CAA"/>
    <w:rsid w:val="00161D48"/>
    <w:rsid w:val="00161EE7"/>
    <w:rsid w:val="001626B0"/>
    <w:rsid w:val="00163668"/>
    <w:rsid w:val="0016483B"/>
    <w:rsid w:val="00166D58"/>
    <w:rsid w:val="001712EA"/>
    <w:rsid w:val="00171566"/>
    <w:rsid w:val="00171CFD"/>
    <w:rsid w:val="00174676"/>
    <w:rsid w:val="001755A8"/>
    <w:rsid w:val="001756AD"/>
    <w:rsid w:val="001758AC"/>
    <w:rsid w:val="001765CB"/>
    <w:rsid w:val="00180687"/>
    <w:rsid w:val="0018262B"/>
    <w:rsid w:val="00184014"/>
    <w:rsid w:val="00191BBD"/>
    <w:rsid w:val="00192008"/>
    <w:rsid w:val="00196857"/>
    <w:rsid w:val="00197A00"/>
    <w:rsid w:val="001A0251"/>
    <w:rsid w:val="001A2BAE"/>
    <w:rsid w:val="001A365A"/>
    <w:rsid w:val="001A5ABD"/>
    <w:rsid w:val="001A6DF8"/>
    <w:rsid w:val="001A7331"/>
    <w:rsid w:val="001A7848"/>
    <w:rsid w:val="001B0297"/>
    <w:rsid w:val="001B188B"/>
    <w:rsid w:val="001B49E9"/>
    <w:rsid w:val="001B7533"/>
    <w:rsid w:val="001C0506"/>
    <w:rsid w:val="001C0643"/>
    <w:rsid w:val="001C0E68"/>
    <w:rsid w:val="001C1447"/>
    <w:rsid w:val="001C2F4D"/>
    <w:rsid w:val="001C4B6F"/>
    <w:rsid w:val="001D0BF1"/>
    <w:rsid w:val="001D2BE3"/>
    <w:rsid w:val="001D3588"/>
    <w:rsid w:val="001D6010"/>
    <w:rsid w:val="001D6B70"/>
    <w:rsid w:val="001E1A92"/>
    <w:rsid w:val="001E1C21"/>
    <w:rsid w:val="001E3120"/>
    <w:rsid w:val="001E3725"/>
    <w:rsid w:val="001E5149"/>
    <w:rsid w:val="001E57BE"/>
    <w:rsid w:val="001E59AF"/>
    <w:rsid w:val="001E7E0C"/>
    <w:rsid w:val="001F0BB0"/>
    <w:rsid w:val="001F1FC2"/>
    <w:rsid w:val="001F2497"/>
    <w:rsid w:val="001F2E69"/>
    <w:rsid w:val="001F4E6D"/>
    <w:rsid w:val="001F6140"/>
    <w:rsid w:val="002014ED"/>
    <w:rsid w:val="00203573"/>
    <w:rsid w:val="00204A95"/>
    <w:rsid w:val="00205330"/>
    <w:rsid w:val="0020597D"/>
    <w:rsid w:val="00206436"/>
    <w:rsid w:val="002071E3"/>
    <w:rsid w:val="00212E14"/>
    <w:rsid w:val="00213B4C"/>
    <w:rsid w:val="00213CB1"/>
    <w:rsid w:val="00217271"/>
    <w:rsid w:val="00222E52"/>
    <w:rsid w:val="0022477E"/>
    <w:rsid w:val="00225262"/>
    <w:rsid w:val="00225363"/>
    <w:rsid w:val="002253B0"/>
    <w:rsid w:val="00230B2F"/>
    <w:rsid w:val="002323F3"/>
    <w:rsid w:val="00235465"/>
    <w:rsid w:val="00236D54"/>
    <w:rsid w:val="00240FB9"/>
    <w:rsid w:val="00241D8C"/>
    <w:rsid w:val="00241FDB"/>
    <w:rsid w:val="00244469"/>
    <w:rsid w:val="00244C22"/>
    <w:rsid w:val="00246C28"/>
    <w:rsid w:val="0024720C"/>
    <w:rsid w:val="00247248"/>
    <w:rsid w:val="00250953"/>
    <w:rsid w:val="00251513"/>
    <w:rsid w:val="00252E8D"/>
    <w:rsid w:val="00253810"/>
    <w:rsid w:val="0025483E"/>
    <w:rsid w:val="00256CE6"/>
    <w:rsid w:val="00260055"/>
    <w:rsid w:val="002617AE"/>
    <w:rsid w:val="00261C07"/>
    <w:rsid w:val="00261FF1"/>
    <w:rsid w:val="00262A11"/>
    <w:rsid w:val="00262C5A"/>
    <w:rsid w:val="002633CD"/>
    <w:rsid w:val="002638D0"/>
    <w:rsid w:val="00263B8D"/>
    <w:rsid w:val="00264214"/>
    <w:rsid w:val="002647D3"/>
    <w:rsid w:val="002648BF"/>
    <w:rsid w:val="0026542F"/>
    <w:rsid w:val="00266B4E"/>
    <w:rsid w:val="00271367"/>
    <w:rsid w:val="0027167D"/>
    <w:rsid w:val="002750FA"/>
    <w:rsid w:val="00275E2F"/>
    <w:rsid w:val="00275EAE"/>
    <w:rsid w:val="00277C29"/>
    <w:rsid w:val="00280FB7"/>
    <w:rsid w:val="002825AE"/>
    <w:rsid w:val="00283B27"/>
    <w:rsid w:val="00286879"/>
    <w:rsid w:val="0029406D"/>
    <w:rsid w:val="0029494E"/>
    <w:rsid w:val="00294950"/>
    <w:rsid w:val="00294998"/>
    <w:rsid w:val="00294AEE"/>
    <w:rsid w:val="00295BA2"/>
    <w:rsid w:val="00297F18"/>
    <w:rsid w:val="002A11A0"/>
    <w:rsid w:val="002A1945"/>
    <w:rsid w:val="002A4DE7"/>
    <w:rsid w:val="002A5AB6"/>
    <w:rsid w:val="002B0EA7"/>
    <w:rsid w:val="002B2958"/>
    <w:rsid w:val="002B2F83"/>
    <w:rsid w:val="002B3504"/>
    <w:rsid w:val="002B3FC8"/>
    <w:rsid w:val="002B4B41"/>
    <w:rsid w:val="002B60E8"/>
    <w:rsid w:val="002C004D"/>
    <w:rsid w:val="002C1EF5"/>
    <w:rsid w:val="002C542B"/>
    <w:rsid w:val="002D23C5"/>
    <w:rsid w:val="002D2DF2"/>
    <w:rsid w:val="002D4E1D"/>
    <w:rsid w:val="002D6137"/>
    <w:rsid w:val="002D7EEA"/>
    <w:rsid w:val="002E05EA"/>
    <w:rsid w:val="002E1A27"/>
    <w:rsid w:val="002E2473"/>
    <w:rsid w:val="002E26AE"/>
    <w:rsid w:val="002E2D7C"/>
    <w:rsid w:val="002E4E3D"/>
    <w:rsid w:val="002E5931"/>
    <w:rsid w:val="002E5EBB"/>
    <w:rsid w:val="002E640B"/>
    <w:rsid w:val="002E7130"/>
    <w:rsid w:val="002E7E61"/>
    <w:rsid w:val="002F005C"/>
    <w:rsid w:val="002F05E5"/>
    <w:rsid w:val="002F0AD3"/>
    <w:rsid w:val="002F254D"/>
    <w:rsid w:val="002F30E4"/>
    <w:rsid w:val="002F3927"/>
    <w:rsid w:val="002F6874"/>
    <w:rsid w:val="00300CC5"/>
    <w:rsid w:val="00302623"/>
    <w:rsid w:val="003028B0"/>
    <w:rsid w:val="00307140"/>
    <w:rsid w:val="00313D1A"/>
    <w:rsid w:val="00316036"/>
    <w:rsid w:val="00316DFF"/>
    <w:rsid w:val="00322823"/>
    <w:rsid w:val="00323A4A"/>
    <w:rsid w:val="00325B57"/>
    <w:rsid w:val="00327B8F"/>
    <w:rsid w:val="00332801"/>
    <w:rsid w:val="00332CB9"/>
    <w:rsid w:val="00335F26"/>
    <w:rsid w:val="00336056"/>
    <w:rsid w:val="00340DCA"/>
    <w:rsid w:val="003410BC"/>
    <w:rsid w:val="00341110"/>
    <w:rsid w:val="00343A73"/>
    <w:rsid w:val="00343C5E"/>
    <w:rsid w:val="00347D0E"/>
    <w:rsid w:val="003521E7"/>
    <w:rsid w:val="00353157"/>
    <w:rsid w:val="003539BE"/>
    <w:rsid w:val="003544E1"/>
    <w:rsid w:val="00355ED1"/>
    <w:rsid w:val="00356D5F"/>
    <w:rsid w:val="00360AD7"/>
    <w:rsid w:val="0036190F"/>
    <w:rsid w:val="00361DE7"/>
    <w:rsid w:val="00363F2E"/>
    <w:rsid w:val="0036423A"/>
    <w:rsid w:val="00366398"/>
    <w:rsid w:val="0036751D"/>
    <w:rsid w:val="00373796"/>
    <w:rsid w:val="00376691"/>
    <w:rsid w:val="003845E0"/>
    <w:rsid w:val="003872E5"/>
    <w:rsid w:val="0038750A"/>
    <w:rsid w:val="00387BA3"/>
    <w:rsid w:val="0039105D"/>
    <w:rsid w:val="00395E14"/>
    <w:rsid w:val="00397174"/>
    <w:rsid w:val="003A0632"/>
    <w:rsid w:val="003A1801"/>
    <w:rsid w:val="003A187E"/>
    <w:rsid w:val="003A30E5"/>
    <w:rsid w:val="003A4404"/>
    <w:rsid w:val="003A54F0"/>
    <w:rsid w:val="003A6009"/>
    <w:rsid w:val="003A6ADF"/>
    <w:rsid w:val="003B3547"/>
    <w:rsid w:val="003B4048"/>
    <w:rsid w:val="003B5928"/>
    <w:rsid w:val="003B6C6A"/>
    <w:rsid w:val="003C058E"/>
    <w:rsid w:val="003C384E"/>
    <w:rsid w:val="003C664A"/>
    <w:rsid w:val="003C69E8"/>
    <w:rsid w:val="003D0454"/>
    <w:rsid w:val="003D1A83"/>
    <w:rsid w:val="003D380F"/>
    <w:rsid w:val="003D3CB0"/>
    <w:rsid w:val="003D470A"/>
    <w:rsid w:val="003E160D"/>
    <w:rsid w:val="003E5C02"/>
    <w:rsid w:val="003F0089"/>
    <w:rsid w:val="003F17E5"/>
    <w:rsid w:val="003F1D5F"/>
    <w:rsid w:val="003F291C"/>
    <w:rsid w:val="003F3067"/>
    <w:rsid w:val="004022AC"/>
    <w:rsid w:val="00405128"/>
    <w:rsid w:val="00406CFF"/>
    <w:rsid w:val="00410197"/>
    <w:rsid w:val="00410353"/>
    <w:rsid w:val="004120EE"/>
    <w:rsid w:val="00412F12"/>
    <w:rsid w:val="00415DA2"/>
    <w:rsid w:val="00416B25"/>
    <w:rsid w:val="00420592"/>
    <w:rsid w:val="00422C6D"/>
    <w:rsid w:val="004241C2"/>
    <w:rsid w:val="00425155"/>
    <w:rsid w:val="00425F86"/>
    <w:rsid w:val="004319E0"/>
    <w:rsid w:val="004356A2"/>
    <w:rsid w:val="00437E8C"/>
    <w:rsid w:val="00437F8B"/>
    <w:rsid w:val="00440164"/>
    <w:rsid w:val="00440225"/>
    <w:rsid w:val="00441C80"/>
    <w:rsid w:val="00444171"/>
    <w:rsid w:val="00446CD8"/>
    <w:rsid w:val="00453DED"/>
    <w:rsid w:val="00454E8C"/>
    <w:rsid w:val="004608D6"/>
    <w:rsid w:val="004662A3"/>
    <w:rsid w:val="00466A66"/>
    <w:rsid w:val="004706B1"/>
    <w:rsid w:val="00471DEE"/>
    <w:rsid w:val="004726BC"/>
    <w:rsid w:val="0047276D"/>
    <w:rsid w:val="004737FA"/>
    <w:rsid w:val="00474105"/>
    <w:rsid w:val="00476625"/>
    <w:rsid w:val="00480E6E"/>
    <w:rsid w:val="00486277"/>
    <w:rsid w:val="00487154"/>
    <w:rsid w:val="004872DD"/>
    <w:rsid w:val="00487B39"/>
    <w:rsid w:val="00490409"/>
    <w:rsid w:val="004904C4"/>
    <w:rsid w:val="004917CA"/>
    <w:rsid w:val="00494876"/>
    <w:rsid w:val="00494CF6"/>
    <w:rsid w:val="00495F8D"/>
    <w:rsid w:val="004977F1"/>
    <w:rsid w:val="004A1FAE"/>
    <w:rsid w:val="004A3101"/>
    <w:rsid w:val="004A32FF"/>
    <w:rsid w:val="004A3A69"/>
    <w:rsid w:val="004A431B"/>
    <w:rsid w:val="004A4FB1"/>
    <w:rsid w:val="004A6929"/>
    <w:rsid w:val="004A6E44"/>
    <w:rsid w:val="004B06EB"/>
    <w:rsid w:val="004B4C2D"/>
    <w:rsid w:val="004B6AD0"/>
    <w:rsid w:val="004C2D5D"/>
    <w:rsid w:val="004C2DF9"/>
    <w:rsid w:val="004C33E1"/>
    <w:rsid w:val="004C5C88"/>
    <w:rsid w:val="004D094A"/>
    <w:rsid w:val="004D3A57"/>
    <w:rsid w:val="004D46B8"/>
    <w:rsid w:val="004D4ACE"/>
    <w:rsid w:val="004D5BA7"/>
    <w:rsid w:val="004D6044"/>
    <w:rsid w:val="004E01EB"/>
    <w:rsid w:val="004E0F16"/>
    <w:rsid w:val="004E2794"/>
    <w:rsid w:val="004E5C8A"/>
    <w:rsid w:val="004F1FA5"/>
    <w:rsid w:val="004F2D02"/>
    <w:rsid w:val="004F4FD7"/>
    <w:rsid w:val="004F6339"/>
    <w:rsid w:val="00502255"/>
    <w:rsid w:val="005072BA"/>
    <w:rsid w:val="00507F37"/>
    <w:rsid w:val="00510392"/>
    <w:rsid w:val="0051127A"/>
    <w:rsid w:val="00513E2A"/>
    <w:rsid w:val="00516148"/>
    <w:rsid w:val="00516799"/>
    <w:rsid w:val="0051741A"/>
    <w:rsid w:val="00527105"/>
    <w:rsid w:val="0052786B"/>
    <w:rsid w:val="005347D3"/>
    <w:rsid w:val="005361B4"/>
    <w:rsid w:val="00540C23"/>
    <w:rsid w:val="005418A7"/>
    <w:rsid w:val="00547BA3"/>
    <w:rsid w:val="00552EFD"/>
    <w:rsid w:val="005605D8"/>
    <w:rsid w:val="00560EBA"/>
    <w:rsid w:val="00564F2C"/>
    <w:rsid w:val="00566A35"/>
    <w:rsid w:val="0056701E"/>
    <w:rsid w:val="00567DBA"/>
    <w:rsid w:val="00573982"/>
    <w:rsid w:val="00573DDA"/>
    <w:rsid w:val="005740D7"/>
    <w:rsid w:val="00581D30"/>
    <w:rsid w:val="00583091"/>
    <w:rsid w:val="00586287"/>
    <w:rsid w:val="00587488"/>
    <w:rsid w:val="005876FA"/>
    <w:rsid w:val="00590C5F"/>
    <w:rsid w:val="00591540"/>
    <w:rsid w:val="0059653F"/>
    <w:rsid w:val="005A0E28"/>
    <w:rsid w:val="005A0F26"/>
    <w:rsid w:val="005A12E7"/>
    <w:rsid w:val="005A1B10"/>
    <w:rsid w:val="005A5124"/>
    <w:rsid w:val="005A6314"/>
    <w:rsid w:val="005A6850"/>
    <w:rsid w:val="005A73BC"/>
    <w:rsid w:val="005B141C"/>
    <w:rsid w:val="005B1B1B"/>
    <w:rsid w:val="005B353D"/>
    <w:rsid w:val="005B3B23"/>
    <w:rsid w:val="005B6FCF"/>
    <w:rsid w:val="005B725D"/>
    <w:rsid w:val="005C13AA"/>
    <w:rsid w:val="005C2277"/>
    <w:rsid w:val="005C300A"/>
    <w:rsid w:val="005C33CD"/>
    <w:rsid w:val="005C4610"/>
    <w:rsid w:val="005C49A3"/>
    <w:rsid w:val="005C4F92"/>
    <w:rsid w:val="005C5932"/>
    <w:rsid w:val="005C640F"/>
    <w:rsid w:val="005C741C"/>
    <w:rsid w:val="005C7D9C"/>
    <w:rsid w:val="005D0E11"/>
    <w:rsid w:val="005D15FD"/>
    <w:rsid w:val="005D2558"/>
    <w:rsid w:val="005D27AF"/>
    <w:rsid w:val="005D3CA7"/>
    <w:rsid w:val="005D4CC1"/>
    <w:rsid w:val="005D64D8"/>
    <w:rsid w:val="005D6EDC"/>
    <w:rsid w:val="005D7FF5"/>
    <w:rsid w:val="005E5794"/>
    <w:rsid w:val="005E5DFD"/>
    <w:rsid w:val="005F3699"/>
    <w:rsid w:val="005F4B91"/>
    <w:rsid w:val="005F55D2"/>
    <w:rsid w:val="005F5BAA"/>
    <w:rsid w:val="005F7C6E"/>
    <w:rsid w:val="0060020D"/>
    <w:rsid w:val="00603219"/>
    <w:rsid w:val="00610D82"/>
    <w:rsid w:val="0061759E"/>
    <w:rsid w:val="00620DFE"/>
    <w:rsid w:val="006217F6"/>
    <w:rsid w:val="00621BBC"/>
    <w:rsid w:val="00622755"/>
    <w:rsid w:val="0062312F"/>
    <w:rsid w:val="0062351E"/>
    <w:rsid w:val="00625F2C"/>
    <w:rsid w:val="00630D8B"/>
    <w:rsid w:val="00632F08"/>
    <w:rsid w:val="0063310B"/>
    <w:rsid w:val="006358D8"/>
    <w:rsid w:val="00635DFF"/>
    <w:rsid w:val="006374AA"/>
    <w:rsid w:val="00640624"/>
    <w:rsid w:val="00640C9B"/>
    <w:rsid w:val="00640E91"/>
    <w:rsid w:val="00643FB7"/>
    <w:rsid w:val="0064661D"/>
    <w:rsid w:val="006475BA"/>
    <w:rsid w:val="00652610"/>
    <w:rsid w:val="0066074C"/>
    <w:rsid w:val="006618E9"/>
    <w:rsid w:val="00662504"/>
    <w:rsid w:val="0066622F"/>
    <w:rsid w:val="00666EBE"/>
    <w:rsid w:val="006675F9"/>
    <w:rsid w:val="006705C3"/>
    <w:rsid w:val="006722F7"/>
    <w:rsid w:val="00672349"/>
    <w:rsid w:val="00675241"/>
    <w:rsid w:val="006758F0"/>
    <w:rsid w:val="00676669"/>
    <w:rsid w:val="00677CB3"/>
    <w:rsid w:val="0068194B"/>
    <w:rsid w:val="00685B0D"/>
    <w:rsid w:val="006916D3"/>
    <w:rsid w:val="0069188A"/>
    <w:rsid w:val="00692703"/>
    <w:rsid w:val="00693026"/>
    <w:rsid w:val="006935C8"/>
    <w:rsid w:val="0069429E"/>
    <w:rsid w:val="00695162"/>
    <w:rsid w:val="006A1962"/>
    <w:rsid w:val="006A3279"/>
    <w:rsid w:val="006A4E64"/>
    <w:rsid w:val="006A573F"/>
    <w:rsid w:val="006A7F0F"/>
    <w:rsid w:val="006B09DC"/>
    <w:rsid w:val="006B2037"/>
    <w:rsid w:val="006B4666"/>
    <w:rsid w:val="006B512B"/>
    <w:rsid w:val="006B5D48"/>
    <w:rsid w:val="006B7D7B"/>
    <w:rsid w:val="006C13D7"/>
    <w:rsid w:val="006C1A5E"/>
    <w:rsid w:val="006C7252"/>
    <w:rsid w:val="006D65FA"/>
    <w:rsid w:val="006D747E"/>
    <w:rsid w:val="006E0BC8"/>
    <w:rsid w:val="006E1507"/>
    <w:rsid w:val="006E454F"/>
    <w:rsid w:val="006E4BAA"/>
    <w:rsid w:val="006E55E7"/>
    <w:rsid w:val="006E73EA"/>
    <w:rsid w:val="006F22E3"/>
    <w:rsid w:val="006F45D6"/>
    <w:rsid w:val="00702F27"/>
    <w:rsid w:val="00706B91"/>
    <w:rsid w:val="00707F22"/>
    <w:rsid w:val="00712D8B"/>
    <w:rsid w:val="0071338F"/>
    <w:rsid w:val="00717B33"/>
    <w:rsid w:val="00720069"/>
    <w:rsid w:val="007202A1"/>
    <w:rsid w:val="007230A9"/>
    <w:rsid w:val="00724CD2"/>
    <w:rsid w:val="00727126"/>
    <w:rsid w:val="00727256"/>
    <w:rsid w:val="007273B7"/>
    <w:rsid w:val="00727FE4"/>
    <w:rsid w:val="00730E9C"/>
    <w:rsid w:val="00732C40"/>
    <w:rsid w:val="00733E0A"/>
    <w:rsid w:val="00733F89"/>
    <w:rsid w:val="00735409"/>
    <w:rsid w:val="00735563"/>
    <w:rsid w:val="00737F52"/>
    <w:rsid w:val="00742ABC"/>
    <w:rsid w:val="0074403D"/>
    <w:rsid w:val="00744CB9"/>
    <w:rsid w:val="00745209"/>
    <w:rsid w:val="00745BC6"/>
    <w:rsid w:val="00746C1A"/>
    <w:rsid w:val="00746D44"/>
    <w:rsid w:val="007500F9"/>
    <w:rsid w:val="00751A99"/>
    <w:rsid w:val="007538DC"/>
    <w:rsid w:val="007555FD"/>
    <w:rsid w:val="00756789"/>
    <w:rsid w:val="00757803"/>
    <w:rsid w:val="0075785A"/>
    <w:rsid w:val="00761788"/>
    <w:rsid w:val="00762043"/>
    <w:rsid w:val="00762A13"/>
    <w:rsid w:val="00766288"/>
    <w:rsid w:val="0077032A"/>
    <w:rsid w:val="00771B19"/>
    <w:rsid w:val="00772E2E"/>
    <w:rsid w:val="00776AE9"/>
    <w:rsid w:val="007772A0"/>
    <w:rsid w:val="007775A4"/>
    <w:rsid w:val="00782293"/>
    <w:rsid w:val="00783E1A"/>
    <w:rsid w:val="00784886"/>
    <w:rsid w:val="00784B46"/>
    <w:rsid w:val="00787F47"/>
    <w:rsid w:val="00791B59"/>
    <w:rsid w:val="0079206B"/>
    <w:rsid w:val="00792414"/>
    <w:rsid w:val="00794D9C"/>
    <w:rsid w:val="00796076"/>
    <w:rsid w:val="00797299"/>
    <w:rsid w:val="007975AD"/>
    <w:rsid w:val="007A191F"/>
    <w:rsid w:val="007A3C71"/>
    <w:rsid w:val="007A4FCF"/>
    <w:rsid w:val="007A536E"/>
    <w:rsid w:val="007A66F1"/>
    <w:rsid w:val="007A6961"/>
    <w:rsid w:val="007B07FC"/>
    <w:rsid w:val="007B2110"/>
    <w:rsid w:val="007B6947"/>
    <w:rsid w:val="007C055D"/>
    <w:rsid w:val="007C0566"/>
    <w:rsid w:val="007C0846"/>
    <w:rsid w:val="007C606B"/>
    <w:rsid w:val="007D1EA0"/>
    <w:rsid w:val="007D2A21"/>
    <w:rsid w:val="007D446C"/>
    <w:rsid w:val="007D4D8E"/>
    <w:rsid w:val="007D734E"/>
    <w:rsid w:val="007D7FD7"/>
    <w:rsid w:val="007E01D9"/>
    <w:rsid w:val="007E222A"/>
    <w:rsid w:val="007E2237"/>
    <w:rsid w:val="007E5A21"/>
    <w:rsid w:val="007E6A61"/>
    <w:rsid w:val="007F1538"/>
    <w:rsid w:val="007F2ABB"/>
    <w:rsid w:val="007F2B7F"/>
    <w:rsid w:val="00801140"/>
    <w:rsid w:val="00803404"/>
    <w:rsid w:val="00805240"/>
    <w:rsid w:val="0080525A"/>
    <w:rsid w:val="00805ABA"/>
    <w:rsid w:val="00805EB1"/>
    <w:rsid w:val="008060EF"/>
    <w:rsid w:val="0080668B"/>
    <w:rsid w:val="00806FAE"/>
    <w:rsid w:val="0081550F"/>
    <w:rsid w:val="0081570F"/>
    <w:rsid w:val="00816EE6"/>
    <w:rsid w:val="008217A1"/>
    <w:rsid w:val="008229E9"/>
    <w:rsid w:val="008232D2"/>
    <w:rsid w:val="008234B5"/>
    <w:rsid w:val="0082355A"/>
    <w:rsid w:val="00824FA7"/>
    <w:rsid w:val="00825801"/>
    <w:rsid w:val="0082733C"/>
    <w:rsid w:val="00832870"/>
    <w:rsid w:val="00834955"/>
    <w:rsid w:val="00835C54"/>
    <w:rsid w:val="00836525"/>
    <w:rsid w:val="00836D22"/>
    <w:rsid w:val="0084004D"/>
    <w:rsid w:val="00840AAA"/>
    <w:rsid w:val="00842851"/>
    <w:rsid w:val="008438A4"/>
    <w:rsid w:val="00844DB7"/>
    <w:rsid w:val="008457ED"/>
    <w:rsid w:val="00853382"/>
    <w:rsid w:val="008546E3"/>
    <w:rsid w:val="00855B59"/>
    <w:rsid w:val="00860461"/>
    <w:rsid w:val="00864848"/>
    <w:rsid w:val="0086487C"/>
    <w:rsid w:val="00864DFC"/>
    <w:rsid w:val="0086710A"/>
    <w:rsid w:val="00870B20"/>
    <w:rsid w:val="00877DBF"/>
    <w:rsid w:val="008829F8"/>
    <w:rsid w:val="00882EA6"/>
    <w:rsid w:val="00884AF8"/>
    <w:rsid w:val="00885897"/>
    <w:rsid w:val="00895974"/>
    <w:rsid w:val="008A6538"/>
    <w:rsid w:val="008B0FC0"/>
    <w:rsid w:val="008B1076"/>
    <w:rsid w:val="008B277C"/>
    <w:rsid w:val="008B3E0F"/>
    <w:rsid w:val="008B6FF5"/>
    <w:rsid w:val="008C0B71"/>
    <w:rsid w:val="008C119C"/>
    <w:rsid w:val="008C2432"/>
    <w:rsid w:val="008C67BD"/>
    <w:rsid w:val="008C7056"/>
    <w:rsid w:val="008D131B"/>
    <w:rsid w:val="008E2FA0"/>
    <w:rsid w:val="008E7613"/>
    <w:rsid w:val="008E7D71"/>
    <w:rsid w:val="008F348A"/>
    <w:rsid w:val="008F3ABD"/>
    <w:rsid w:val="008F3B14"/>
    <w:rsid w:val="008F5DF8"/>
    <w:rsid w:val="00901899"/>
    <w:rsid w:val="00902A2D"/>
    <w:rsid w:val="0090344B"/>
    <w:rsid w:val="00905715"/>
    <w:rsid w:val="00907A87"/>
    <w:rsid w:val="00907B6E"/>
    <w:rsid w:val="0091310E"/>
    <w:rsid w:val="0091321E"/>
    <w:rsid w:val="00913946"/>
    <w:rsid w:val="00915559"/>
    <w:rsid w:val="0092109A"/>
    <w:rsid w:val="0092381C"/>
    <w:rsid w:val="00925939"/>
    <w:rsid w:val="0092726B"/>
    <w:rsid w:val="009300B4"/>
    <w:rsid w:val="00930DD7"/>
    <w:rsid w:val="0093365F"/>
    <w:rsid w:val="00933FD1"/>
    <w:rsid w:val="00935725"/>
    <w:rsid w:val="009361BA"/>
    <w:rsid w:val="00936976"/>
    <w:rsid w:val="009426AB"/>
    <w:rsid w:val="00944F78"/>
    <w:rsid w:val="0094599F"/>
    <w:rsid w:val="009478F3"/>
    <w:rsid w:val="009510E7"/>
    <w:rsid w:val="00951337"/>
    <w:rsid w:val="009515E0"/>
    <w:rsid w:val="00952C89"/>
    <w:rsid w:val="00953F43"/>
    <w:rsid w:val="00953F56"/>
    <w:rsid w:val="009571D8"/>
    <w:rsid w:val="00963B06"/>
    <w:rsid w:val="00963C4B"/>
    <w:rsid w:val="00964F23"/>
    <w:rsid w:val="009650EA"/>
    <w:rsid w:val="0097790C"/>
    <w:rsid w:val="00982AFE"/>
    <w:rsid w:val="00983298"/>
    <w:rsid w:val="0098506E"/>
    <w:rsid w:val="0098618E"/>
    <w:rsid w:val="00991876"/>
    <w:rsid w:val="00993840"/>
    <w:rsid w:val="00995582"/>
    <w:rsid w:val="00996909"/>
    <w:rsid w:val="0099703C"/>
    <w:rsid w:val="00997BED"/>
    <w:rsid w:val="009A1273"/>
    <w:rsid w:val="009A302F"/>
    <w:rsid w:val="009A3D04"/>
    <w:rsid w:val="009A44CE"/>
    <w:rsid w:val="009A7FA7"/>
    <w:rsid w:val="009B4043"/>
    <w:rsid w:val="009B49B7"/>
    <w:rsid w:val="009B54FA"/>
    <w:rsid w:val="009B576C"/>
    <w:rsid w:val="009C0DC7"/>
    <w:rsid w:val="009C306B"/>
    <w:rsid w:val="009C494F"/>
    <w:rsid w:val="009C4DFC"/>
    <w:rsid w:val="009C6F19"/>
    <w:rsid w:val="009D1B6A"/>
    <w:rsid w:val="009D44F8"/>
    <w:rsid w:val="009E1993"/>
    <w:rsid w:val="009E3160"/>
    <w:rsid w:val="009E33FA"/>
    <w:rsid w:val="009E442B"/>
    <w:rsid w:val="009E636A"/>
    <w:rsid w:val="009F220C"/>
    <w:rsid w:val="009F3AE0"/>
    <w:rsid w:val="009F3B05"/>
    <w:rsid w:val="009F4931"/>
    <w:rsid w:val="00A008DC"/>
    <w:rsid w:val="00A00D1C"/>
    <w:rsid w:val="00A0210A"/>
    <w:rsid w:val="00A04C93"/>
    <w:rsid w:val="00A05307"/>
    <w:rsid w:val="00A05712"/>
    <w:rsid w:val="00A05C6F"/>
    <w:rsid w:val="00A05E13"/>
    <w:rsid w:val="00A05EF8"/>
    <w:rsid w:val="00A12207"/>
    <w:rsid w:val="00A1287C"/>
    <w:rsid w:val="00A12E94"/>
    <w:rsid w:val="00A14534"/>
    <w:rsid w:val="00A1458C"/>
    <w:rsid w:val="00A16571"/>
    <w:rsid w:val="00A16DAA"/>
    <w:rsid w:val="00A24162"/>
    <w:rsid w:val="00A24C7B"/>
    <w:rsid w:val="00A25023"/>
    <w:rsid w:val="00A270EA"/>
    <w:rsid w:val="00A30BF8"/>
    <w:rsid w:val="00A31943"/>
    <w:rsid w:val="00A34943"/>
    <w:rsid w:val="00A34BA2"/>
    <w:rsid w:val="00A36F27"/>
    <w:rsid w:val="00A4098E"/>
    <w:rsid w:val="00A4163C"/>
    <w:rsid w:val="00A42E32"/>
    <w:rsid w:val="00A46E63"/>
    <w:rsid w:val="00A47AD7"/>
    <w:rsid w:val="00A51B10"/>
    <w:rsid w:val="00A51DC5"/>
    <w:rsid w:val="00A53DE1"/>
    <w:rsid w:val="00A56574"/>
    <w:rsid w:val="00A61071"/>
    <w:rsid w:val="00A615E1"/>
    <w:rsid w:val="00A659C7"/>
    <w:rsid w:val="00A65B61"/>
    <w:rsid w:val="00A65EDD"/>
    <w:rsid w:val="00A67502"/>
    <w:rsid w:val="00A70096"/>
    <w:rsid w:val="00A7041A"/>
    <w:rsid w:val="00A72C55"/>
    <w:rsid w:val="00A7336E"/>
    <w:rsid w:val="00A755E8"/>
    <w:rsid w:val="00A75A29"/>
    <w:rsid w:val="00A775CE"/>
    <w:rsid w:val="00A83C81"/>
    <w:rsid w:val="00A84341"/>
    <w:rsid w:val="00A847F1"/>
    <w:rsid w:val="00A850CD"/>
    <w:rsid w:val="00A93A5D"/>
    <w:rsid w:val="00A93C62"/>
    <w:rsid w:val="00A94174"/>
    <w:rsid w:val="00A9433E"/>
    <w:rsid w:val="00AA29F9"/>
    <w:rsid w:val="00AA50DD"/>
    <w:rsid w:val="00AA57B7"/>
    <w:rsid w:val="00AA5F29"/>
    <w:rsid w:val="00AB0E70"/>
    <w:rsid w:val="00AB32F8"/>
    <w:rsid w:val="00AB610B"/>
    <w:rsid w:val="00AB695A"/>
    <w:rsid w:val="00AC0C1F"/>
    <w:rsid w:val="00AC56A1"/>
    <w:rsid w:val="00AC6D3F"/>
    <w:rsid w:val="00AC7E69"/>
    <w:rsid w:val="00AD10B5"/>
    <w:rsid w:val="00AD360E"/>
    <w:rsid w:val="00AD40FB"/>
    <w:rsid w:val="00AD5928"/>
    <w:rsid w:val="00AD782D"/>
    <w:rsid w:val="00AD7845"/>
    <w:rsid w:val="00AD7858"/>
    <w:rsid w:val="00AE11A9"/>
    <w:rsid w:val="00AE48F8"/>
    <w:rsid w:val="00AE650A"/>
    <w:rsid w:val="00AE65CF"/>
    <w:rsid w:val="00AE7650"/>
    <w:rsid w:val="00AE7E4F"/>
    <w:rsid w:val="00AF1B9C"/>
    <w:rsid w:val="00AF2058"/>
    <w:rsid w:val="00AF3C72"/>
    <w:rsid w:val="00B001A9"/>
    <w:rsid w:val="00B01713"/>
    <w:rsid w:val="00B04C7E"/>
    <w:rsid w:val="00B0513F"/>
    <w:rsid w:val="00B10EBE"/>
    <w:rsid w:val="00B12804"/>
    <w:rsid w:val="00B13CA9"/>
    <w:rsid w:val="00B13E2F"/>
    <w:rsid w:val="00B1515F"/>
    <w:rsid w:val="00B236F1"/>
    <w:rsid w:val="00B236F3"/>
    <w:rsid w:val="00B31A85"/>
    <w:rsid w:val="00B3300E"/>
    <w:rsid w:val="00B35974"/>
    <w:rsid w:val="00B41AA1"/>
    <w:rsid w:val="00B422EB"/>
    <w:rsid w:val="00B43276"/>
    <w:rsid w:val="00B43A3D"/>
    <w:rsid w:val="00B45809"/>
    <w:rsid w:val="00B4594B"/>
    <w:rsid w:val="00B50F99"/>
    <w:rsid w:val="00B51D1B"/>
    <w:rsid w:val="00B540F4"/>
    <w:rsid w:val="00B60FD0"/>
    <w:rsid w:val="00B61450"/>
    <w:rsid w:val="00B618F8"/>
    <w:rsid w:val="00B61F54"/>
    <w:rsid w:val="00B622DF"/>
    <w:rsid w:val="00B6332A"/>
    <w:rsid w:val="00B65A65"/>
    <w:rsid w:val="00B70A76"/>
    <w:rsid w:val="00B70FE8"/>
    <w:rsid w:val="00B71C69"/>
    <w:rsid w:val="00B72844"/>
    <w:rsid w:val="00B73E7A"/>
    <w:rsid w:val="00B7471A"/>
    <w:rsid w:val="00B757F1"/>
    <w:rsid w:val="00B76636"/>
    <w:rsid w:val="00B81760"/>
    <w:rsid w:val="00B81787"/>
    <w:rsid w:val="00B81B1E"/>
    <w:rsid w:val="00B827CA"/>
    <w:rsid w:val="00B84247"/>
    <w:rsid w:val="00B8494C"/>
    <w:rsid w:val="00B84CC7"/>
    <w:rsid w:val="00B904CD"/>
    <w:rsid w:val="00B92903"/>
    <w:rsid w:val="00B94DFB"/>
    <w:rsid w:val="00B94F7C"/>
    <w:rsid w:val="00B954FA"/>
    <w:rsid w:val="00B95F0D"/>
    <w:rsid w:val="00BA00F5"/>
    <w:rsid w:val="00BA0D22"/>
    <w:rsid w:val="00BA1546"/>
    <w:rsid w:val="00BA1D5E"/>
    <w:rsid w:val="00BA52CC"/>
    <w:rsid w:val="00BB206B"/>
    <w:rsid w:val="00BB487E"/>
    <w:rsid w:val="00BB4E51"/>
    <w:rsid w:val="00BB522B"/>
    <w:rsid w:val="00BB56EA"/>
    <w:rsid w:val="00BB6498"/>
    <w:rsid w:val="00BC23B2"/>
    <w:rsid w:val="00BC62C3"/>
    <w:rsid w:val="00BD0518"/>
    <w:rsid w:val="00BD122A"/>
    <w:rsid w:val="00BD431F"/>
    <w:rsid w:val="00BE1EA9"/>
    <w:rsid w:val="00BE29B3"/>
    <w:rsid w:val="00BE3A7B"/>
    <w:rsid w:val="00BE423E"/>
    <w:rsid w:val="00BE50F5"/>
    <w:rsid w:val="00BE5B31"/>
    <w:rsid w:val="00BF61AC"/>
    <w:rsid w:val="00BF6C08"/>
    <w:rsid w:val="00C01241"/>
    <w:rsid w:val="00C02FD4"/>
    <w:rsid w:val="00C0323A"/>
    <w:rsid w:val="00C05364"/>
    <w:rsid w:val="00C05AD1"/>
    <w:rsid w:val="00C11217"/>
    <w:rsid w:val="00C11451"/>
    <w:rsid w:val="00C12456"/>
    <w:rsid w:val="00C16656"/>
    <w:rsid w:val="00C1710A"/>
    <w:rsid w:val="00C17716"/>
    <w:rsid w:val="00C20ED7"/>
    <w:rsid w:val="00C2149F"/>
    <w:rsid w:val="00C24202"/>
    <w:rsid w:val="00C243EE"/>
    <w:rsid w:val="00C25849"/>
    <w:rsid w:val="00C266D5"/>
    <w:rsid w:val="00C26B29"/>
    <w:rsid w:val="00C313CB"/>
    <w:rsid w:val="00C34CFC"/>
    <w:rsid w:val="00C44842"/>
    <w:rsid w:val="00C45989"/>
    <w:rsid w:val="00C47FA6"/>
    <w:rsid w:val="00C5435F"/>
    <w:rsid w:val="00C562B4"/>
    <w:rsid w:val="00C56DAD"/>
    <w:rsid w:val="00C57FC6"/>
    <w:rsid w:val="00C631B2"/>
    <w:rsid w:val="00C665BF"/>
    <w:rsid w:val="00C66A7D"/>
    <w:rsid w:val="00C67C89"/>
    <w:rsid w:val="00C712E0"/>
    <w:rsid w:val="00C74D9F"/>
    <w:rsid w:val="00C779DA"/>
    <w:rsid w:val="00C80A4C"/>
    <w:rsid w:val="00C8114B"/>
    <w:rsid w:val="00C814F7"/>
    <w:rsid w:val="00C81643"/>
    <w:rsid w:val="00C817DC"/>
    <w:rsid w:val="00C81DD5"/>
    <w:rsid w:val="00C8250D"/>
    <w:rsid w:val="00C86E95"/>
    <w:rsid w:val="00C874EB"/>
    <w:rsid w:val="00C9152C"/>
    <w:rsid w:val="00C93B05"/>
    <w:rsid w:val="00C97D2D"/>
    <w:rsid w:val="00CA0784"/>
    <w:rsid w:val="00CA175D"/>
    <w:rsid w:val="00CA4B4D"/>
    <w:rsid w:val="00CA7FDE"/>
    <w:rsid w:val="00CB30B8"/>
    <w:rsid w:val="00CB35C3"/>
    <w:rsid w:val="00CB38CB"/>
    <w:rsid w:val="00CB5ACC"/>
    <w:rsid w:val="00CB6077"/>
    <w:rsid w:val="00CB7ABE"/>
    <w:rsid w:val="00CC0D79"/>
    <w:rsid w:val="00CC295B"/>
    <w:rsid w:val="00CC4F45"/>
    <w:rsid w:val="00CC5631"/>
    <w:rsid w:val="00CC64DD"/>
    <w:rsid w:val="00CC6A5C"/>
    <w:rsid w:val="00CC7A6D"/>
    <w:rsid w:val="00CD0318"/>
    <w:rsid w:val="00CD09C8"/>
    <w:rsid w:val="00CD0C43"/>
    <w:rsid w:val="00CD2EAD"/>
    <w:rsid w:val="00CD323D"/>
    <w:rsid w:val="00CD6301"/>
    <w:rsid w:val="00CE08F4"/>
    <w:rsid w:val="00CE1BD3"/>
    <w:rsid w:val="00CE27E7"/>
    <w:rsid w:val="00CE4030"/>
    <w:rsid w:val="00CE48D1"/>
    <w:rsid w:val="00CE59E0"/>
    <w:rsid w:val="00CE5D11"/>
    <w:rsid w:val="00CE64B3"/>
    <w:rsid w:val="00CE6979"/>
    <w:rsid w:val="00CE75DC"/>
    <w:rsid w:val="00CF1A49"/>
    <w:rsid w:val="00CF6FB4"/>
    <w:rsid w:val="00D02F21"/>
    <w:rsid w:val="00D03BAB"/>
    <w:rsid w:val="00D0630C"/>
    <w:rsid w:val="00D06773"/>
    <w:rsid w:val="00D07189"/>
    <w:rsid w:val="00D15042"/>
    <w:rsid w:val="00D16A36"/>
    <w:rsid w:val="00D16C41"/>
    <w:rsid w:val="00D16DD2"/>
    <w:rsid w:val="00D17447"/>
    <w:rsid w:val="00D204C0"/>
    <w:rsid w:val="00D2074D"/>
    <w:rsid w:val="00D20C8B"/>
    <w:rsid w:val="00D20E82"/>
    <w:rsid w:val="00D22D5A"/>
    <w:rsid w:val="00D243A9"/>
    <w:rsid w:val="00D24551"/>
    <w:rsid w:val="00D24DE1"/>
    <w:rsid w:val="00D24E41"/>
    <w:rsid w:val="00D259E1"/>
    <w:rsid w:val="00D2696B"/>
    <w:rsid w:val="00D30054"/>
    <w:rsid w:val="00D305E5"/>
    <w:rsid w:val="00D316AB"/>
    <w:rsid w:val="00D35476"/>
    <w:rsid w:val="00D37CD3"/>
    <w:rsid w:val="00D4046C"/>
    <w:rsid w:val="00D40B30"/>
    <w:rsid w:val="00D40DB5"/>
    <w:rsid w:val="00D4474B"/>
    <w:rsid w:val="00D5008E"/>
    <w:rsid w:val="00D5029B"/>
    <w:rsid w:val="00D51832"/>
    <w:rsid w:val="00D54A80"/>
    <w:rsid w:val="00D60864"/>
    <w:rsid w:val="00D64D55"/>
    <w:rsid w:val="00D66A52"/>
    <w:rsid w:val="00D66EFA"/>
    <w:rsid w:val="00D72A2D"/>
    <w:rsid w:val="00D76801"/>
    <w:rsid w:val="00D80112"/>
    <w:rsid w:val="00D80A5D"/>
    <w:rsid w:val="00D818C7"/>
    <w:rsid w:val="00D85A34"/>
    <w:rsid w:val="00D92358"/>
    <w:rsid w:val="00D9521A"/>
    <w:rsid w:val="00D9722F"/>
    <w:rsid w:val="00D97D7B"/>
    <w:rsid w:val="00DA3914"/>
    <w:rsid w:val="00DA4F64"/>
    <w:rsid w:val="00DA59AA"/>
    <w:rsid w:val="00DB1891"/>
    <w:rsid w:val="00DB2EDB"/>
    <w:rsid w:val="00DB59BD"/>
    <w:rsid w:val="00DB6915"/>
    <w:rsid w:val="00DB6BD2"/>
    <w:rsid w:val="00DB7E1E"/>
    <w:rsid w:val="00DB7EA4"/>
    <w:rsid w:val="00DC1B78"/>
    <w:rsid w:val="00DC2A2F"/>
    <w:rsid w:val="00DC2DEF"/>
    <w:rsid w:val="00DC600B"/>
    <w:rsid w:val="00DD3BD8"/>
    <w:rsid w:val="00DD3C66"/>
    <w:rsid w:val="00DD6094"/>
    <w:rsid w:val="00DD79DC"/>
    <w:rsid w:val="00DE0FAA"/>
    <w:rsid w:val="00DE136D"/>
    <w:rsid w:val="00DE4FE9"/>
    <w:rsid w:val="00DE5185"/>
    <w:rsid w:val="00DE52E7"/>
    <w:rsid w:val="00DE6534"/>
    <w:rsid w:val="00DE71AB"/>
    <w:rsid w:val="00DF20EA"/>
    <w:rsid w:val="00DF4236"/>
    <w:rsid w:val="00DF4D6C"/>
    <w:rsid w:val="00DF56F9"/>
    <w:rsid w:val="00DF6C8B"/>
    <w:rsid w:val="00DF7210"/>
    <w:rsid w:val="00E00B99"/>
    <w:rsid w:val="00E01465"/>
    <w:rsid w:val="00E01923"/>
    <w:rsid w:val="00E06AF2"/>
    <w:rsid w:val="00E10F8B"/>
    <w:rsid w:val="00E12202"/>
    <w:rsid w:val="00E14498"/>
    <w:rsid w:val="00E14A73"/>
    <w:rsid w:val="00E202A7"/>
    <w:rsid w:val="00E2397A"/>
    <w:rsid w:val="00E254DB"/>
    <w:rsid w:val="00E25508"/>
    <w:rsid w:val="00E300FC"/>
    <w:rsid w:val="00E31D23"/>
    <w:rsid w:val="00E32DF2"/>
    <w:rsid w:val="00E33674"/>
    <w:rsid w:val="00E342FC"/>
    <w:rsid w:val="00E348D7"/>
    <w:rsid w:val="00E362DB"/>
    <w:rsid w:val="00E36AB9"/>
    <w:rsid w:val="00E3753C"/>
    <w:rsid w:val="00E42F3B"/>
    <w:rsid w:val="00E456FA"/>
    <w:rsid w:val="00E46F5E"/>
    <w:rsid w:val="00E511A8"/>
    <w:rsid w:val="00E52890"/>
    <w:rsid w:val="00E54747"/>
    <w:rsid w:val="00E54B0E"/>
    <w:rsid w:val="00E5632B"/>
    <w:rsid w:val="00E5765F"/>
    <w:rsid w:val="00E624D5"/>
    <w:rsid w:val="00E66EFF"/>
    <w:rsid w:val="00E674C0"/>
    <w:rsid w:val="00E70240"/>
    <w:rsid w:val="00E70C78"/>
    <w:rsid w:val="00E71E6B"/>
    <w:rsid w:val="00E808B8"/>
    <w:rsid w:val="00E81CC5"/>
    <w:rsid w:val="00E857F8"/>
    <w:rsid w:val="00E85A87"/>
    <w:rsid w:val="00E85B4A"/>
    <w:rsid w:val="00E87330"/>
    <w:rsid w:val="00E87A04"/>
    <w:rsid w:val="00E91E07"/>
    <w:rsid w:val="00E9472C"/>
    <w:rsid w:val="00E9528E"/>
    <w:rsid w:val="00E955E3"/>
    <w:rsid w:val="00EA39AB"/>
    <w:rsid w:val="00EA3A3B"/>
    <w:rsid w:val="00EA4891"/>
    <w:rsid w:val="00EA4C5C"/>
    <w:rsid w:val="00EA5099"/>
    <w:rsid w:val="00EA7C82"/>
    <w:rsid w:val="00EB00BD"/>
    <w:rsid w:val="00EB08B0"/>
    <w:rsid w:val="00EB0DE5"/>
    <w:rsid w:val="00EB1C7C"/>
    <w:rsid w:val="00EB55A0"/>
    <w:rsid w:val="00EB6010"/>
    <w:rsid w:val="00EB7955"/>
    <w:rsid w:val="00EC1351"/>
    <w:rsid w:val="00EC23EC"/>
    <w:rsid w:val="00EC4CBF"/>
    <w:rsid w:val="00EC5E86"/>
    <w:rsid w:val="00EC63C1"/>
    <w:rsid w:val="00EC7CBF"/>
    <w:rsid w:val="00ED10D6"/>
    <w:rsid w:val="00ED3482"/>
    <w:rsid w:val="00ED5A4C"/>
    <w:rsid w:val="00ED69AA"/>
    <w:rsid w:val="00ED6EB6"/>
    <w:rsid w:val="00ED7BFB"/>
    <w:rsid w:val="00ED7CE8"/>
    <w:rsid w:val="00EE117A"/>
    <w:rsid w:val="00EE2CA8"/>
    <w:rsid w:val="00EE46D2"/>
    <w:rsid w:val="00EE64AB"/>
    <w:rsid w:val="00EF17E8"/>
    <w:rsid w:val="00EF216C"/>
    <w:rsid w:val="00EF51D9"/>
    <w:rsid w:val="00F032D7"/>
    <w:rsid w:val="00F06E5A"/>
    <w:rsid w:val="00F07660"/>
    <w:rsid w:val="00F07978"/>
    <w:rsid w:val="00F10A2C"/>
    <w:rsid w:val="00F10B50"/>
    <w:rsid w:val="00F10CF8"/>
    <w:rsid w:val="00F1198A"/>
    <w:rsid w:val="00F130DD"/>
    <w:rsid w:val="00F15183"/>
    <w:rsid w:val="00F1568C"/>
    <w:rsid w:val="00F1652A"/>
    <w:rsid w:val="00F1652F"/>
    <w:rsid w:val="00F2249D"/>
    <w:rsid w:val="00F227B9"/>
    <w:rsid w:val="00F2378F"/>
    <w:rsid w:val="00F242D8"/>
    <w:rsid w:val="00F24884"/>
    <w:rsid w:val="00F24E62"/>
    <w:rsid w:val="00F27121"/>
    <w:rsid w:val="00F27E63"/>
    <w:rsid w:val="00F3440B"/>
    <w:rsid w:val="00F408BD"/>
    <w:rsid w:val="00F41DBA"/>
    <w:rsid w:val="00F440A0"/>
    <w:rsid w:val="00F44115"/>
    <w:rsid w:val="00F44E4F"/>
    <w:rsid w:val="00F452A3"/>
    <w:rsid w:val="00F46246"/>
    <w:rsid w:val="00F476C4"/>
    <w:rsid w:val="00F476ED"/>
    <w:rsid w:val="00F52DF7"/>
    <w:rsid w:val="00F56CA9"/>
    <w:rsid w:val="00F56DE7"/>
    <w:rsid w:val="00F60371"/>
    <w:rsid w:val="00F607D4"/>
    <w:rsid w:val="00F61D77"/>
    <w:rsid w:val="00F61DF9"/>
    <w:rsid w:val="00F6530A"/>
    <w:rsid w:val="00F66076"/>
    <w:rsid w:val="00F764F0"/>
    <w:rsid w:val="00F76C49"/>
    <w:rsid w:val="00F81960"/>
    <w:rsid w:val="00F82424"/>
    <w:rsid w:val="00F838C2"/>
    <w:rsid w:val="00F85D6D"/>
    <w:rsid w:val="00F85EE3"/>
    <w:rsid w:val="00F8769D"/>
    <w:rsid w:val="00F9350C"/>
    <w:rsid w:val="00F93527"/>
    <w:rsid w:val="00F94A9C"/>
    <w:rsid w:val="00F94B83"/>
    <w:rsid w:val="00F94C37"/>
    <w:rsid w:val="00F94CC5"/>
    <w:rsid w:val="00F94EB5"/>
    <w:rsid w:val="00F95E54"/>
    <w:rsid w:val="00F9624D"/>
    <w:rsid w:val="00F96824"/>
    <w:rsid w:val="00FA0AC7"/>
    <w:rsid w:val="00FA1905"/>
    <w:rsid w:val="00FA197E"/>
    <w:rsid w:val="00FA27C3"/>
    <w:rsid w:val="00FB149E"/>
    <w:rsid w:val="00FB15D5"/>
    <w:rsid w:val="00FB31C1"/>
    <w:rsid w:val="00FB5892"/>
    <w:rsid w:val="00FB58F2"/>
    <w:rsid w:val="00FB66F7"/>
    <w:rsid w:val="00FC3255"/>
    <w:rsid w:val="00FC335F"/>
    <w:rsid w:val="00FC4CE9"/>
    <w:rsid w:val="00FC5669"/>
    <w:rsid w:val="00FC6AEA"/>
    <w:rsid w:val="00FC71A5"/>
    <w:rsid w:val="00FD1CF3"/>
    <w:rsid w:val="00FD3BA5"/>
    <w:rsid w:val="00FD3D13"/>
    <w:rsid w:val="00FD6B58"/>
    <w:rsid w:val="00FD707F"/>
    <w:rsid w:val="00FD7C79"/>
    <w:rsid w:val="00FE03D6"/>
    <w:rsid w:val="00FE1DEB"/>
    <w:rsid w:val="00FE289B"/>
    <w:rsid w:val="00FE2DE1"/>
    <w:rsid w:val="00FE50A4"/>
    <w:rsid w:val="00FE55A2"/>
    <w:rsid w:val="00FF1C4A"/>
    <w:rsid w:val="00FF5F96"/>
    <w:rsid w:val="00FF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550FC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  <w:style w:type="paragraph" w:customStyle="1" w:styleId="Introduction">
    <w:name w:val="Introduction"/>
    <w:basedOn w:val="Normal"/>
    <w:link w:val="IntroductionChar"/>
    <w:uiPriority w:val="15"/>
    <w:qFormat/>
    <w:rsid w:val="00B84247"/>
    <w:pPr>
      <w:spacing w:after="160" w:line="288" w:lineRule="auto"/>
      <w:ind w:right="288"/>
    </w:pPr>
    <w:rPr>
      <w:i/>
      <w:color w:val="1F0C12" w:themeColor="accent5" w:themeShade="40"/>
      <w:sz w:val="28"/>
      <w:szCs w:val="18"/>
    </w:rPr>
  </w:style>
  <w:style w:type="character" w:customStyle="1" w:styleId="IntroductionChar">
    <w:name w:val="Introduction Char"/>
    <w:basedOn w:val="DefaultParagraphFont"/>
    <w:link w:val="Introduction"/>
    <w:uiPriority w:val="15"/>
    <w:rsid w:val="00B84247"/>
    <w:rPr>
      <w:i/>
      <w:color w:val="1F0C12" w:themeColor="accent5" w:themeShade="40"/>
      <w:sz w:val="28"/>
      <w:szCs w:val="18"/>
    </w:rPr>
  </w:style>
  <w:style w:type="paragraph" w:customStyle="1" w:styleId="Default">
    <w:name w:val="Default"/>
    <w:rsid w:val="00CC6A5C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014E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04A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9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nsrcnorg.wordpress.com/2022/07/04/lens-workshop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eonscience.org/get-involved/events/ncar-neon-community-workshop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berly.wvu.edu/news-events/eberly-news/2021/05/11/eberly-college-announces-outstanding-students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icy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2B1CE36A1734964B1FCB4ED5EA51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FBD49C-EABF-4C9F-A882-42D661A0A386}"/>
      </w:docPartPr>
      <w:docPartBody>
        <w:p w:rsidR="00823506" w:rsidRDefault="00903E6C">
          <w:pPr>
            <w:pStyle w:val="02B1CE36A1734964B1FCB4ED5EA51A20"/>
          </w:pPr>
          <w:r w:rsidRPr="00CF1A49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MT">
    <w:altName w:val="Times New Roman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F83"/>
    <w:rsid w:val="00017B69"/>
    <w:rsid w:val="0004116C"/>
    <w:rsid w:val="00071EE6"/>
    <w:rsid w:val="000C5266"/>
    <w:rsid w:val="000D1B31"/>
    <w:rsid w:val="00105D54"/>
    <w:rsid w:val="00170203"/>
    <w:rsid w:val="001C2F4D"/>
    <w:rsid w:val="001F67DD"/>
    <w:rsid w:val="00261F56"/>
    <w:rsid w:val="00275870"/>
    <w:rsid w:val="00353157"/>
    <w:rsid w:val="00397DAB"/>
    <w:rsid w:val="004035F6"/>
    <w:rsid w:val="0043241D"/>
    <w:rsid w:val="004C4812"/>
    <w:rsid w:val="004F7C47"/>
    <w:rsid w:val="0050250C"/>
    <w:rsid w:val="005042CE"/>
    <w:rsid w:val="00504C70"/>
    <w:rsid w:val="00560EBA"/>
    <w:rsid w:val="00574DFA"/>
    <w:rsid w:val="00592FAA"/>
    <w:rsid w:val="005D6EDC"/>
    <w:rsid w:val="00601BEF"/>
    <w:rsid w:val="00607F83"/>
    <w:rsid w:val="006631CB"/>
    <w:rsid w:val="006705C3"/>
    <w:rsid w:val="00677CB3"/>
    <w:rsid w:val="0069447B"/>
    <w:rsid w:val="006B4761"/>
    <w:rsid w:val="0073104C"/>
    <w:rsid w:val="007927C7"/>
    <w:rsid w:val="00797B8D"/>
    <w:rsid w:val="0080525A"/>
    <w:rsid w:val="00823506"/>
    <w:rsid w:val="00903E6C"/>
    <w:rsid w:val="00933FD1"/>
    <w:rsid w:val="00936933"/>
    <w:rsid w:val="009478F3"/>
    <w:rsid w:val="00961526"/>
    <w:rsid w:val="00970EC9"/>
    <w:rsid w:val="00986E20"/>
    <w:rsid w:val="009C6F19"/>
    <w:rsid w:val="00A06F9D"/>
    <w:rsid w:val="00A12E94"/>
    <w:rsid w:val="00A204E9"/>
    <w:rsid w:val="00A76319"/>
    <w:rsid w:val="00A81E70"/>
    <w:rsid w:val="00A97015"/>
    <w:rsid w:val="00B04E7C"/>
    <w:rsid w:val="00BA4F02"/>
    <w:rsid w:val="00BE4953"/>
    <w:rsid w:val="00BE6BF7"/>
    <w:rsid w:val="00C1783D"/>
    <w:rsid w:val="00C45989"/>
    <w:rsid w:val="00C92ADB"/>
    <w:rsid w:val="00CD2DA1"/>
    <w:rsid w:val="00CD6025"/>
    <w:rsid w:val="00D44F79"/>
    <w:rsid w:val="00D51E4C"/>
    <w:rsid w:val="00D92358"/>
    <w:rsid w:val="00DB59BD"/>
    <w:rsid w:val="00F42C72"/>
    <w:rsid w:val="00FC5669"/>
    <w:rsid w:val="00FE03D6"/>
    <w:rsid w:val="00FF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character" w:styleId="SubtleReference">
    <w:name w:val="Subtle Reference"/>
    <w:basedOn w:val="DefaultParagraphFont"/>
    <w:uiPriority w:val="10"/>
    <w:qFormat/>
    <w:rsid w:val="00607F83"/>
    <w:rPr>
      <w:b/>
      <w:caps w:val="0"/>
      <w:smallCaps/>
      <w:color w:val="595959" w:themeColor="text1" w:themeTint="A6"/>
    </w:rPr>
  </w:style>
  <w:style w:type="paragraph" w:customStyle="1" w:styleId="02B1CE36A1734964B1FCB4ED5EA51A20">
    <w:name w:val="02B1CE36A1734964B1FCB4ED5EA51A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C:\Users\Ricy\AppData\Roaming\Microsoft\Templates\Modern chronological resume.dotx</Template>
  <TotalTime>0</TotalTime>
  <Pages>6</Pages>
  <Words>2070</Words>
  <Characters>11804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2024-05-31T17:32:00Z</dcterms:created>
  <dcterms:modified xsi:type="dcterms:W3CDTF">2026-06-01T01:14:00Z</dcterms:modified>
  <cp:category/>
</cp:coreProperties>
</file>